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FA2" w:rsidRDefault="00F67FA2" w:rsidP="00A32AF0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Harmonogram zajęć pozalekcyjnych</w:t>
      </w:r>
    </w:p>
    <w:p w:rsidR="00F67FA2" w:rsidRDefault="00F67FA2" w:rsidP="00F67FA2">
      <w:pPr>
        <w:spacing w:line="240" w:lineRule="auto"/>
        <w:rPr>
          <w:rFonts w:ascii="Arial" w:hAnsi="Arial" w:cs="Arial"/>
        </w:rPr>
      </w:pPr>
    </w:p>
    <w:p w:rsidR="00F67FA2" w:rsidRPr="007C481C" w:rsidRDefault="00F67FA2" w:rsidP="00F67FA2">
      <w:pPr>
        <w:spacing w:line="240" w:lineRule="auto"/>
        <w:rPr>
          <w:rFonts w:ascii="Arial" w:hAnsi="Arial" w:cs="Arial"/>
        </w:rPr>
      </w:pPr>
      <w:r w:rsidRPr="007C481C">
        <w:rPr>
          <w:rFonts w:ascii="Arial" w:hAnsi="Arial" w:cs="Arial"/>
          <w:b/>
        </w:rPr>
        <w:t xml:space="preserve">Tytuł Projektu: </w:t>
      </w:r>
      <w:r w:rsidRPr="007C481C">
        <w:rPr>
          <w:rFonts w:ascii="Arial" w:hAnsi="Arial" w:cs="Arial"/>
        </w:rPr>
        <w:t>RaP STEAM – robotyka i programowanie w szkołach podstawowych z terenu województwa podkarpackiego</w:t>
      </w:r>
    </w:p>
    <w:p w:rsidR="00F67FA2" w:rsidRDefault="00F67FA2" w:rsidP="00F67FA2">
      <w:pPr>
        <w:spacing w:line="240" w:lineRule="auto"/>
        <w:rPr>
          <w:rFonts w:ascii="Arial" w:hAnsi="Arial" w:cs="Arial"/>
          <w:b/>
        </w:rPr>
      </w:pPr>
      <w:r w:rsidRPr="007C481C">
        <w:rPr>
          <w:rFonts w:ascii="Arial" w:hAnsi="Arial" w:cs="Arial"/>
          <w:b/>
        </w:rPr>
        <w:t>Nazwa szkoły:</w:t>
      </w:r>
      <w:r w:rsidR="000C119E" w:rsidRPr="000C119E">
        <w:rPr>
          <w:rFonts w:ascii="Arial" w:hAnsi="Arial" w:cs="Arial"/>
        </w:rPr>
        <w:t xml:space="preserve"> …………………………</w:t>
      </w:r>
    </w:p>
    <w:p w:rsidR="00F67FA2" w:rsidRDefault="00F67FA2" w:rsidP="00F67FA2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Adres szkoły: </w:t>
      </w:r>
      <w:r w:rsidR="000C119E" w:rsidRPr="000C119E">
        <w:rPr>
          <w:rFonts w:ascii="Arial" w:hAnsi="Arial" w:cs="Arial"/>
        </w:rPr>
        <w:t>…………………………</w:t>
      </w:r>
    </w:p>
    <w:p w:rsidR="00F67FA2" w:rsidRDefault="00F67FA2" w:rsidP="00F67FA2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Nazwa grupy zajęć pozalekcyjnych: </w:t>
      </w:r>
      <w:r w:rsidR="000C119E" w:rsidRPr="000C119E">
        <w:rPr>
          <w:rFonts w:ascii="Arial" w:hAnsi="Arial" w:cs="Arial"/>
        </w:rPr>
        <w:t>…………………………</w:t>
      </w:r>
    </w:p>
    <w:p w:rsidR="00F67FA2" w:rsidRDefault="00F67FA2" w:rsidP="00F67FA2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Nauczyciel prowadzący: </w:t>
      </w:r>
      <w:r w:rsidR="000C119E" w:rsidRPr="000C119E">
        <w:rPr>
          <w:rFonts w:ascii="Arial" w:hAnsi="Arial" w:cs="Arial"/>
        </w:rPr>
        <w:t>…………………………</w:t>
      </w:r>
    </w:p>
    <w:p w:rsidR="00F67FA2" w:rsidRDefault="00F67FA2" w:rsidP="00F67FA2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Liczba uczestników: </w:t>
      </w:r>
      <w:r w:rsidR="000C119E" w:rsidRPr="000C119E">
        <w:rPr>
          <w:rFonts w:ascii="Arial" w:hAnsi="Arial" w:cs="Arial"/>
        </w:rPr>
        <w:t>…………………………</w:t>
      </w:r>
    </w:p>
    <w:p w:rsidR="00F67FA2" w:rsidRDefault="00F01180" w:rsidP="00F67FA2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Link do s</w:t>
      </w:r>
      <w:r w:rsidR="00F67FA2">
        <w:rPr>
          <w:rFonts w:ascii="Arial" w:hAnsi="Arial" w:cs="Arial"/>
          <w:b/>
        </w:rPr>
        <w:t xml:space="preserve">trony internetowej </w:t>
      </w:r>
      <w:r>
        <w:rPr>
          <w:rFonts w:ascii="Arial" w:hAnsi="Arial" w:cs="Arial"/>
          <w:b/>
        </w:rPr>
        <w:t xml:space="preserve">z harmonogramem </w:t>
      </w:r>
      <w:r w:rsidR="00F67FA2">
        <w:rPr>
          <w:rFonts w:ascii="Arial" w:hAnsi="Arial" w:cs="Arial"/>
          <w:b/>
        </w:rPr>
        <w:t xml:space="preserve">: </w:t>
      </w:r>
      <w:r w:rsidR="000C119E" w:rsidRPr="000C119E">
        <w:rPr>
          <w:rFonts w:ascii="Arial" w:hAnsi="Arial" w:cs="Arial"/>
        </w:rPr>
        <w:t>…………………………</w:t>
      </w:r>
    </w:p>
    <w:tbl>
      <w:tblPr>
        <w:tblStyle w:val="Tabela-Siatka"/>
        <w:tblpPr w:leftFromText="141" w:rightFromText="141" w:vertAnchor="text" w:horzAnchor="margin" w:tblpY="83"/>
        <w:tblW w:w="70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2"/>
        <w:gridCol w:w="2407"/>
        <w:gridCol w:w="1985"/>
        <w:gridCol w:w="2126"/>
      </w:tblGrid>
      <w:tr w:rsidR="00F67FA2" w:rsidRPr="005F1C4E" w:rsidTr="00F67FA2">
        <w:trPr>
          <w:trHeight w:val="284"/>
          <w:tblHeader/>
        </w:trPr>
        <w:tc>
          <w:tcPr>
            <w:tcW w:w="562" w:type="dxa"/>
            <w:shd w:val="clear" w:color="auto" w:fill="D9D9D9" w:themeFill="background1" w:themeFillShade="D9"/>
          </w:tcPr>
          <w:p w:rsidR="00F67FA2" w:rsidRPr="005F1C4E" w:rsidRDefault="00F67FA2" w:rsidP="00523ACA">
            <w:pPr>
              <w:rPr>
                <w:rFonts w:ascii="Arial" w:hAnsi="Arial" w:cs="Arial"/>
                <w:sz w:val="20"/>
                <w:szCs w:val="20"/>
              </w:rPr>
            </w:pPr>
            <w:r w:rsidRPr="005F1C4E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407" w:type="dxa"/>
            <w:shd w:val="clear" w:color="auto" w:fill="D9D9D9" w:themeFill="background1" w:themeFillShade="D9"/>
          </w:tcPr>
          <w:p w:rsidR="00F67FA2" w:rsidRPr="005F1C4E" w:rsidRDefault="00F67FA2" w:rsidP="00523A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 spotkania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F67FA2" w:rsidRPr="005F1C4E" w:rsidRDefault="00F67FA2" w:rsidP="00523A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spotkania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F67FA2" w:rsidRPr="005F1C4E" w:rsidRDefault="00F67FA2" w:rsidP="00523A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Godzina spotkania</w:t>
            </w: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Spotkanie 1</w:t>
            </w:r>
            <w:bookmarkStart w:id="0" w:name="_GoBack"/>
            <w:bookmarkEnd w:id="0"/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Spotkanie 2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Spotkanie 3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Spotkanie 4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Spotkanie 5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67FA2" w:rsidTr="00F67FA2">
        <w:trPr>
          <w:trHeight w:val="284"/>
        </w:trPr>
        <w:tc>
          <w:tcPr>
            <w:tcW w:w="562" w:type="dxa"/>
          </w:tcPr>
          <w:p w:rsidR="00F67FA2" w:rsidRPr="00B035E5" w:rsidRDefault="00F67FA2" w:rsidP="00523ACA">
            <w:pPr>
              <w:pStyle w:val="Akapitzlist"/>
              <w:numPr>
                <w:ilvl w:val="0"/>
                <w:numId w:val="1"/>
              </w:numPr>
              <w:spacing w:line="240" w:lineRule="auto"/>
              <w:ind w:left="44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407" w:type="dxa"/>
          </w:tcPr>
          <w:p w:rsidR="00F67FA2" w:rsidRDefault="00F67FA2" w:rsidP="00523ACA">
            <w:r w:rsidRPr="00454E8B">
              <w:rPr>
                <w:rFonts w:ascii="Arial" w:hAnsi="Arial" w:cs="Arial"/>
                <w:sz w:val="18"/>
                <w:szCs w:val="18"/>
              </w:rPr>
              <w:t xml:space="preserve">Spotkanie 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985" w:type="dxa"/>
          </w:tcPr>
          <w:p w:rsidR="00F67FA2" w:rsidRDefault="00F67FA2" w:rsidP="00523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F67FA2" w:rsidRPr="00E008B5" w:rsidRDefault="00F67FA2" w:rsidP="00523AC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</w:tbl>
    <w:p w:rsidR="00F67FA2" w:rsidRDefault="00F67FA2" w:rsidP="00F67FA2">
      <w:pPr>
        <w:spacing w:line="240" w:lineRule="auto"/>
        <w:rPr>
          <w:rFonts w:ascii="Arial" w:hAnsi="Arial" w:cs="Arial"/>
          <w:b/>
        </w:rPr>
      </w:pPr>
    </w:p>
    <w:p w:rsidR="00CD1387" w:rsidRDefault="00CD1387"/>
    <w:sectPr w:rsidR="00CD1387" w:rsidSect="0071300D">
      <w:headerReference w:type="default" r:id="rId7"/>
      <w:foot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5B0" w:rsidRDefault="006245B0" w:rsidP="002A5541">
      <w:pPr>
        <w:spacing w:after="0" w:line="240" w:lineRule="auto"/>
      </w:pPr>
      <w:r>
        <w:separator/>
      </w:r>
    </w:p>
  </w:endnote>
  <w:endnote w:type="continuationSeparator" w:id="0">
    <w:p w:rsidR="006245B0" w:rsidRDefault="006245B0" w:rsidP="002A5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5541" w:rsidRDefault="00D072CA" w:rsidP="0071300D">
    <w:pPr>
      <w:pStyle w:val="Stopka"/>
      <w:tabs>
        <w:tab w:val="clear" w:pos="4536"/>
        <w:tab w:val="clear" w:pos="9072"/>
        <w:tab w:val="left" w:pos="6877"/>
      </w:tabs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 wp14:anchorId="099A5EA4" wp14:editId="7D78C014">
          <wp:simplePos x="0" y="0"/>
          <wp:positionH relativeFrom="column">
            <wp:posOffset>5604510</wp:posOffset>
          </wp:positionH>
          <wp:positionV relativeFrom="paragraph">
            <wp:posOffset>-60960</wp:posOffset>
          </wp:positionV>
          <wp:extent cx="539115" cy="387985"/>
          <wp:effectExtent l="0" t="0" r="0" b="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78C8046A" wp14:editId="6F60BC91">
          <wp:simplePos x="0" y="0"/>
          <wp:positionH relativeFrom="column">
            <wp:posOffset>4147185</wp:posOffset>
          </wp:positionH>
          <wp:positionV relativeFrom="paragraph">
            <wp:posOffset>-175586</wp:posOffset>
          </wp:positionV>
          <wp:extent cx="1163955" cy="62166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95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4887830F" wp14:editId="1E4B8F2F">
          <wp:simplePos x="0" y="0"/>
          <wp:positionH relativeFrom="column">
            <wp:posOffset>3003550</wp:posOffset>
          </wp:positionH>
          <wp:positionV relativeFrom="paragraph">
            <wp:posOffset>-62865</wp:posOffset>
          </wp:positionV>
          <wp:extent cx="744855" cy="43815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612A">
      <w:rPr>
        <w:noProof/>
        <w:lang w:eastAsia="pl-PL"/>
      </w:rPr>
      <w:drawing>
        <wp:anchor distT="0" distB="0" distL="114300" distR="114300" simplePos="0" relativeHeight="251670528" behindDoc="0" locked="0" layoutInCell="1" allowOverlap="1" wp14:anchorId="37BB8250" wp14:editId="24EEEFF8">
          <wp:simplePos x="0" y="0"/>
          <wp:positionH relativeFrom="column">
            <wp:posOffset>-448310</wp:posOffset>
          </wp:positionH>
          <wp:positionV relativeFrom="paragraph">
            <wp:posOffset>1905</wp:posOffset>
          </wp:positionV>
          <wp:extent cx="1267460" cy="329565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460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612A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1FFB6DA4" wp14:editId="4C9C2BDD">
          <wp:simplePos x="0" y="0"/>
          <wp:positionH relativeFrom="column">
            <wp:posOffset>1271905</wp:posOffset>
          </wp:positionH>
          <wp:positionV relativeFrom="paragraph">
            <wp:posOffset>-61595</wp:posOffset>
          </wp:positionV>
          <wp:extent cx="1386840" cy="474345"/>
          <wp:effectExtent l="0" t="0" r="0" b="190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41CE" w:rsidRPr="006B41CE">
      <w:t xml:space="preserve"> </w:t>
    </w:r>
    <w:r w:rsidR="00FA2A24" w:rsidRPr="00FA2A24">
      <w:t xml:space="preserve"> </w:t>
    </w:r>
    <w:r w:rsidR="00BB0199" w:rsidRPr="00BB0199">
      <w:t xml:space="preserve">  </w:t>
    </w:r>
    <w:r w:rsidR="0071300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5B0" w:rsidRDefault="006245B0" w:rsidP="002A5541">
      <w:pPr>
        <w:spacing w:after="0" w:line="240" w:lineRule="auto"/>
      </w:pPr>
      <w:r>
        <w:separator/>
      </w:r>
    </w:p>
  </w:footnote>
  <w:footnote w:type="continuationSeparator" w:id="0">
    <w:p w:rsidR="006245B0" w:rsidRDefault="006245B0" w:rsidP="002A5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5541" w:rsidRPr="002A5541" w:rsidRDefault="00FC79E8" w:rsidP="002A554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0B4C07B0" wp14:editId="1C558B42">
          <wp:simplePos x="0" y="0"/>
          <wp:positionH relativeFrom="column">
            <wp:posOffset>-629252</wp:posOffset>
          </wp:positionH>
          <wp:positionV relativeFrom="paragraph">
            <wp:posOffset>-323850</wp:posOffset>
          </wp:positionV>
          <wp:extent cx="7035746" cy="702644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746" cy="702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155D4"/>
    <w:multiLevelType w:val="hybridMultilevel"/>
    <w:tmpl w:val="C2AE4484"/>
    <w:lvl w:ilvl="0" w:tplc="3FAE8236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FA2"/>
    <w:rsid w:val="000C119E"/>
    <w:rsid w:val="000E58B6"/>
    <w:rsid w:val="00207A49"/>
    <w:rsid w:val="0021612A"/>
    <w:rsid w:val="002A5541"/>
    <w:rsid w:val="00353791"/>
    <w:rsid w:val="004F3394"/>
    <w:rsid w:val="005B4352"/>
    <w:rsid w:val="005F757F"/>
    <w:rsid w:val="0062133C"/>
    <w:rsid w:val="006245B0"/>
    <w:rsid w:val="006B41CE"/>
    <w:rsid w:val="0070363C"/>
    <w:rsid w:val="0071300D"/>
    <w:rsid w:val="00832849"/>
    <w:rsid w:val="008A29AC"/>
    <w:rsid w:val="00A32AF0"/>
    <w:rsid w:val="00BB0199"/>
    <w:rsid w:val="00BC022D"/>
    <w:rsid w:val="00C222FB"/>
    <w:rsid w:val="00C76431"/>
    <w:rsid w:val="00CC6008"/>
    <w:rsid w:val="00CD1387"/>
    <w:rsid w:val="00D072CA"/>
    <w:rsid w:val="00D35254"/>
    <w:rsid w:val="00D57932"/>
    <w:rsid w:val="00D74755"/>
    <w:rsid w:val="00E21D2E"/>
    <w:rsid w:val="00EF763B"/>
    <w:rsid w:val="00F01180"/>
    <w:rsid w:val="00F67FA2"/>
    <w:rsid w:val="00FA2A24"/>
    <w:rsid w:val="00FB6934"/>
    <w:rsid w:val="00FC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940A7A"/>
  <w15:chartTrackingRefBased/>
  <w15:docId w15:val="{1A908F4D-6D03-4122-A012-97C61F0E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F67FA2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58B6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58B6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5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5541"/>
  </w:style>
  <w:style w:type="paragraph" w:styleId="Stopka">
    <w:name w:val="footer"/>
    <w:basedOn w:val="Normalny"/>
    <w:link w:val="StopkaZnak"/>
    <w:uiPriority w:val="99"/>
    <w:unhideWhenUsed/>
    <w:rsid w:val="002A5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5541"/>
  </w:style>
  <w:style w:type="character" w:customStyle="1" w:styleId="Nagwek1Znak">
    <w:name w:val="Nagłówek 1 Znak"/>
    <w:basedOn w:val="Domylnaczcionkaakapitu"/>
    <w:link w:val="Nagwek1"/>
    <w:uiPriority w:val="9"/>
    <w:rsid w:val="000E58B6"/>
    <w:rPr>
      <w:rFonts w:ascii="Source Sans Pro" w:eastAsiaTheme="majorEastAsia" w:hAnsi="Source Sans Pro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58B6"/>
    <w:rPr>
      <w:rFonts w:ascii="Source Sans Pro" w:eastAsiaTheme="majorEastAsia" w:hAnsi="Source Sans Pro" w:cstheme="majorBidi"/>
      <w:sz w:val="26"/>
      <w:szCs w:val="26"/>
    </w:rPr>
  </w:style>
  <w:style w:type="table" w:styleId="Tabela-Siatka">
    <w:name w:val="Table Grid"/>
    <w:basedOn w:val="Standardowy"/>
    <w:uiPriority w:val="39"/>
    <w:rsid w:val="00F67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67FA2"/>
    <w:pPr>
      <w:suppressAutoHyphens w:val="0"/>
      <w:autoSpaceDN/>
      <w:spacing w:line="259" w:lineRule="auto"/>
      <w:ind w:left="720"/>
      <w:contextualSpacing/>
      <w:textAlignment w:val="auto"/>
    </w:pPr>
    <w:rPr>
      <w:rFonts w:ascii="Source Sans Pro" w:eastAsiaTheme="minorHAnsi" w:hAnsi="Source Sans Pro" w:cstheme="min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chno\OneDrive%20-%20PZPW%20w%20Rzeszowie\Dokumenty\Niestandardowe%20szablony%20pakietu%20Office\RaP%20STEAM%20mon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 STEAM mono</Template>
  <TotalTime>11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Michno</dc:creator>
  <cp:keywords/>
  <dc:description/>
  <cp:lastModifiedBy>Ewa Michno</cp:lastModifiedBy>
  <cp:revision>4</cp:revision>
  <cp:lastPrinted>2023-10-25T10:25:00Z</cp:lastPrinted>
  <dcterms:created xsi:type="dcterms:W3CDTF">2026-10-02T11:33:00Z</dcterms:created>
  <dcterms:modified xsi:type="dcterms:W3CDTF">2026-10-02T12:01:00Z</dcterms:modified>
</cp:coreProperties>
</file>