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A33" w:rsidRPr="00A6662C" w:rsidRDefault="00754A33" w:rsidP="00754A33">
      <w:pPr>
        <w:spacing w:after="0" w:line="276" w:lineRule="auto"/>
        <w:ind w:left="3402"/>
        <w:rPr>
          <w:rFonts w:ascii="Arial" w:hAnsi="Arial" w:cs="Arial"/>
          <w:sz w:val="20"/>
          <w:szCs w:val="20"/>
        </w:rPr>
      </w:pPr>
      <w:r w:rsidRPr="00A6662C">
        <w:rPr>
          <w:rFonts w:ascii="Arial" w:hAnsi="Arial" w:cs="Arial"/>
          <w:sz w:val="20"/>
          <w:szCs w:val="20"/>
        </w:rPr>
        <w:t>Załącznik nr 3</w:t>
      </w:r>
    </w:p>
    <w:p w:rsidR="00754A33" w:rsidRPr="00A6662C" w:rsidRDefault="00A8741F" w:rsidP="00754A33">
      <w:pPr>
        <w:spacing w:after="0" w:line="276" w:lineRule="auto"/>
        <w:ind w:left="3402"/>
        <w:rPr>
          <w:rFonts w:ascii="Arial" w:hAnsi="Arial" w:cs="Arial"/>
          <w:sz w:val="20"/>
          <w:szCs w:val="20"/>
        </w:rPr>
      </w:pPr>
      <w:r w:rsidRPr="00A8741F">
        <w:rPr>
          <w:rFonts w:ascii="Arial" w:hAnsi="Arial" w:cs="Arial"/>
          <w:sz w:val="20"/>
          <w:szCs w:val="20"/>
        </w:rPr>
        <w:t>do Regulaminu uczestnictwa szkół podstawowych, nauczycieli i uczniów w ramach projektu pn. „RaP STEAM – robotyka i programowanie w szkołach podstawowych z terenu województwa podkarpackiego”</w:t>
      </w:r>
      <w:r w:rsidR="00754A33" w:rsidRPr="00A6662C">
        <w:rPr>
          <w:rFonts w:ascii="Arial" w:hAnsi="Arial" w:cs="Arial"/>
          <w:sz w:val="20"/>
          <w:szCs w:val="20"/>
        </w:rPr>
        <w:t>”</w:t>
      </w:r>
    </w:p>
    <w:p w:rsidR="00754A33" w:rsidRPr="00A6662C" w:rsidRDefault="00754A33" w:rsidP="00754A33">
      <w:pPr>
        <w:spacing w:after="0" w:line="276" w:lineRule="auto"/>
        <w:ind w:left="3402"/>
        <w:rPr>
          <w:rFonts w:ascii="Arial" w:hAnsi="Arial" w:cs="Arial"/>
          <w:sz w:val="24"/>
          <w:szCs w:val="24"/>
        </w:rPr>
      </w:pPr>
    </w:p>
    <w:p w:rsidR="00754A33" w:rsidRPr="00754A33" w:rsidRDefault="00754A33" w:rsidP="00754A33">
      <w:pPr>
        <w:keepNext/>
        <w:keepLines/>
        <w:spacing w:before="600" w:after="360" w:line="276" w:lineRule="auto"/>
        <w:jc w:val="center"/>
        <w:outlineLvl w:val="0"/>
        <w:rPr>
          <w:rFonts w:ascii="Arial" w:eastAsiaTheme="majorEastAsia" w:hAnsi="Arial" w:cs="Arial"/>
          <w:b/>
          <w:color w:val="000000" w:themeColor="text1"/>
          <w:sz w:val="24"/>
          <w:szCs w:val="32"/>
        </w:rPr>
      </w:pPr>
      <w:r w:rsidRPr="00754A33">
        <w:rPr>
          <w:rFonts w:ascii="Arial" w:eastAsiaTheme="majorEastAsia" w:hAnsi="Arial" w:cs="Arial"/>
          <w:b/>
          <w:color w:val="000000" w:themeColor="text1"/>
          <w:sz w:val="24"/>
          <w:szCs w:val="32"/>
        </w:rPr>
        <w:t>Oświadczeni</w:t>
      </w:r>
      <w:r>
        <w:rPr>
          <w:rFonts w:ascii="Arial" w:eastAsiaTheme="majorEastAsia" w:hAnsi="Arial" w:cs="Arial"/>
          <w:b/>
          <w:color w:val="000000" w:themeColor="text1"/>
          <w:sz w:val="24"/>
          <w:szCs w:val="32"/>
        </w:rPr>
        <w:t>e</w:t>
      </w:r>
      <w:r w:rsidRPr="00754A33">
        <w:rPr>
          <w:rFonts w:ascii="Arial" w:eastAsiaTheme="majorEastAsia" w:hAnsi="Arial" w:cs="Arial"/>
          <w:b/>
          <w:color w:val="000000" w:themeColor="text1"/>
          <w:sz w:val="24"/>
          <w:szCs w:val="32"/>
        </w:rPr>
        <w:t xml:space="preserve"> szkoły w ramach projektu</w:t>
      </w:r>
      <w:r w:rsidRPr="00754A33">
        <w:rPr>
          <w:rFonts w:ascii="Arial" w:eastAsiaTheme="majorEastAsia" w:hAnsi="Arial" w:cs="Arial"/>
          <w:b/>
          <w:color w:val="000000" w:themeColor="text1"/>
          <w:sz w:val="24"/>
          <w:szCs w:val="32"/>
        </w:rPr>
        <w:br/>
      </w:r>
      <w:bookmarkStart w:id="0" w:name="_Hlk155166194"/>
      <w:r w:rsidRPr="00754A33">
        <w:rPr>
          <w:rFonts w:ascii="Arial" w:eastAsiaTheme="majorEastAsia" w:hAnsi="Arial" w:cs="Arial"/>
          <w:b/>
          <w:color w:val="000000" w:themeColor="text1"/>
          <w:sz w:val="24"/>
          <w:szCs w:val="32"/>
        </w:rPr>
        <w:t>pn. „RaP STEAM – robotyka i programowanie w szkołach podstawowych z terenu województwa podkarpackiego”</w:t>
      </w:r>
      <w:bookmarkStart w:id="1" w:name="_GoBack"/>
      <w:bookmarkEnd w:id="0"/>
      <w:bookmarkEnd w:id="1"/>
    </w:p>
    <w:p w:rsidR="00754A33" w:rsidRPr="00A6662C" w:rsidRDefault="00754A33" w:rsidP="00754A33">
      <w:pPr>
        <w:rPr>
          <w:rFonts w:ascii="Arial" w:hAnsi="Arial" w:cs="Arial"/>
        </w:rPr>
      </w:pPr>
    </w:p>
    <w:p w:rsidR="00754A33" w:rsidRDefault="00754A33" w:rsidP="00754A3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6662C">
        <w:rPr>
          <w:rFonts w:ascii="Arial" w:hAnsi="Arial" w:cs="Arial"/>
          <w:color w:val="000000" w:themeColor="text1"/>
          <w:sz w:val="24"/>
          <w:szCs w:val="24"/>
        </w:rPr>
        <w:t>ID szkoły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……………..……………..</w:t>
      </w:r>
    </w:p>
    <w:p w:rsidR="00754A33" w:rsidRDefault="00754A33" w:rsidP="00754A3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54A33" w:rsidRPr="00A6662C" w:rsidRDefault="00754A33" w:rsidP="00754A3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6662C">
        <w:rPr>
          <w:rFonts w:ascii="Arial" w:hAnsi="Arial" w:cs="Arial"/>
          <w:color w:val="000000" w:themeColor="text1"/>
          <w:sz w:val="24"/>
          <w:szCs w:val="24"/>
        </w:rPr>
        <w:t>Ja niżej podpisany/a ………………………………..</w:t>
      </w:r>
      <w:r w:rsidRPr="00A6662C">
        <w:rPr>
          <w:rFonts w:ascii="Arial" w:hAnsi="Arial" w:cs="Arial"/>
          <w:i/>
          <w:iCs/>
          <w:color w:val="000000" w:themeColor="text1"/>
          <w:sz w:val="24"/>
          <w:szCs w:val="24"/>
        </w:rPr>
        <w:t>(imię nazwisko)</w:t>
      </w:r>
      <w:r w:rsidRPr="00A6662C">
        <w:rPr>
          <w:rFonts w:ascii="Arial" w:hAnsi="Arial" w:cs="Arial"/>
          <w:color w:val="000000" w:themeColor="text1"/>
          <w:sz w:val="24"/>
          <w:szCs w:val="24"/>
        </w:rPr>
        <w:t xml:space="preserve"> reprezentujący(a) Szkołę / Zespół Szkół ………………………………….… </w:t>
      </w:r>
      <w:r w:rsidRPr="00A6662C">
        <w:rPr>
          <w:rFonts w:ascii="Arial" w:hAnsi="Arial" w:cs="Arial"/>
          <w:i/>
          <w:iCs/>
          <w:color w:val="000000" w:themeColor="text1"/>
          <w:sz w:val="24"/>
          <w:szCs w:val="24"/>
        </w:rPr>
        <w:t>(nazwa szkoły/zespołu szkół)</w:t>
      </w:r>
      <w:r w:rsidRPr="00A6662C">
        <w:rPr>
          <w:rFonts w:ascii="Arial" w:hAnsi="Arial" w:cs="Arial"/>
          <w:color w:val="000000" w:themeColor="text1"/>
          <w:sz w:val="24"/>
          <w:szCs w:val="24"/>
        </w:rPr>
        <w:t xml:space="preserve"> uczestniczącą(y) w projekcie </w:t>
      </w:r>
      <w:r w:rsidRPr="00A6662C">
        <w:rPr>
          <w:rFonts w:ascii="Arial" w:hAnsi="Arial" w:cs="Arial"/>
          <w:bCs/>
          <w:color w:val="000000" w:themeColor="text1"/>
          <w:sz w:val="24"/>
          <w:szCs w:val="24"/>
        </w:rPr>
        <w:t xml:space="preserve">pn. „RaP STEAM – robotyka i programowanie w szkołach podstawowych z terenu województwa podkarpackiego” </w:t>
      </w:r>
      <w:r w:rsidRPr="00A6662C">
        <w:rPr>
          <w:rFonts w:ascii="Arial" w:hAnsi="Arial" w:cs="Arial"/>
          <w:color w:val="000000" w:themeColor="text1"/>
          <w:sz w:val="24"/>
          <w:szCs w:val="24"/>
        </w:rPr>
        <w:t xml:space="preserve">realizowanym w ramach </w:t>
      </w:r>
      <w:r w:rsidRPr="00A6662C">
        <w:rPr>
          <w:rFonts w:ascii="Arial" w:hAnsi="Arial" w:cs="Arial"/>
          <w:bCs/>
          <w:color w:val="000000" w:themeColor="text1"/>
          <w:sz w:val="24"/>
          <w:szCs w:val="24"/>
        </w:rPr>
        <w:t>programu regionalnego Fundusze Europejskie dla Podkarpacia 2021-2027, Priorytet FEPK.07 Kapitał ludzki gotowy do zmian, Działanie FEPK.07.10 Kształtowanie kompetencji w zakresie robotyki i programowania, nr</w:t>
      </w:r>
      <w:r w:rsidRPr="00A6662C">
        <w:rPr>
          <w:rFonts w:ascii="Arial" w:hAnsi="Arial" w:cs="Arial"/>
          <w:b/>
          <w:bCs/>
          <w:color w:val="000000" w:themeColor="text1"/>
          <w:sz w:val="24"/>
          <w:szCs w:val="24"/>
        </w:rPr>
        <w:t> </w:t>
      </w:r>
      <w:r w:rsidRPr="00A6662C">
        <w:rPr>
          <w:rFonts w:ascii="Arial" w:hAnsi="Arial" w:cs="Arial"/>
          <w:bCs/>
          <w:color w:val="000000" w:themeColor="text1"/>
          <w:sz w:val="24"/>
          <w:szCs w:val="24"/>
        </w:rPr>
        <w:t xml:space="preserve">FEPK.07.10-IP.01-0001/23, oświadczam, że w klasach 4-8 szkoły podstawowej </w:t>
      </w:r>
      <w:r w:rsidRPr="00A6662C">
        <w:rPr>
          <w:rFonts w:ascii="Arial" w:hAnsi="Arial" w:cs="Arial"/>
          <w:color w:val="000000" w:themeColor="text1"/>
          <w:sz w:val="24"/>
          <w:szCs w:val="24"/>
        </w:rPr>
        <w:t>została:</w:t>
      </w:r>
    </w:p>
    <w:p w:rsidR="00754A33" w:rsidRPr="00754A33" w:rsidRDefault="00754A33" w:rsidP="00754A33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754A33">
        <w:rPr>
          <w:rFonts w:ascii="Arial" w:hAnsi="Arial" w:cs="Arial"/>
          <w:color w:val="000000" w:themeColor="text1"/>
          <w:sz w:val="24"/>
          <w:szCs w:val="24"/>
          <w:u w:val="single"/>
        </w:rPr>
        <w:t>wprowadzona</w:t>
      </w:r>
    </w:p>
    <w:p w:rsidR="00754A33" w:rsidRPr="00A6662C" w:rsidRDefault="00754A33" w:rsidP="00754A3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6662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6662C">
        <w:rPr>
          <w:rFonts w:ascii="Arial" w:hAnsi="Arial" w:cs="Arial"/>
          <w:color w:val="000000" w:themeColor="text1"/>
          <w:sz w:val="24"/>
          <w:szCs w:val="24"/>
        </w:rPr>
        <w:t xml:space="preserve">„innowacja pedagogiczna” dotycząca nauczania informatyki i realizacji zajęć pozalekcyjnych w klasach 4 – 8 szkoły podstawowej w oparciu o robotykę edukacyjną na podstawie ram (minimum programowego) i innych materiałów dydaktycznych opracowanych w ww. projekcie przy wykorzystaniu platformy edukacyjnej RaP STEAM </w:t>
      </w:r>
      <w:bookmarkStart w:id="2" w:name="_Hlk157414129"/>
      <w:r w:rsidRPr="00A6662C">
        <w:rPr>
          <w:rFonts w:ascii="Arial" w:hAnsi="Arial" w:cs="Arial"/>
          <w:color w:val="000000" w:themeColor="text1"/>
          <w:sz w:val="24"/>
          <w:szCs w:val="24"/>
        </w:rPr>
        <w:t>i przekazanego szkole wyposażenia do pracowni szkolnej</w:t>
      </w:r>
      <w:bookmarkEnd w:id="2"/>
      <w:r w:rsidRPr="00A6662C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754A33" w:rsidRPr="00A6662C" w:rsidRDefault="00754A33" w:rsidP="00754A33">
      <w:pPr>
        <w:tabs>
          <w:tab w:val="left" w:pos="1455"/>
        </w:tabs>
        <w:spacing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54A33" w:rsidRPr="00A6662C" w:rsidRDefault="00754A33" w:rsidP="00754A33">
      <w:pPr>
        <w:tabs>
          <w:tab w:val="left" w:pos="1455"/>
        </w:tabs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A6662C">
        <w:rPr>
          <w:rFonts w:ascii="Arial" w:hAnsi="Arial" w:cs="Arial"/>
          <w:b/>
          <w:sz w:val="24"/>
          <w:szCs w:val="24"/>
        </w:rPr>
        <w:t>Szkoła:</w:t>
      </w:r>
    </w:p>
    <w:p w:rsidR="00754A33" w:rsidRPr="00A6662C" w:rsidRDefault="00754A33" w:rsidP="00754A33">
      <w:pPr>
        <w:tabs>
          <w:tab w:val="left" w:pos="1455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6662C">
        <w:rPr>
          <w:rFonts w:ascii="Arial" w:hAnsi="Arial" w:cs="Arial"/>
          <w:bCs/>
          <w:sz w:val="24"/>
          <w:szCs w:val="24"/>
        </w:rPr>
        <w:t>………………………………………..……………………………..……………………..</w:t>
      </w:r>
      <w:r w:rsidRPr="00A6662C">
        <w:rPr>
          <w:rFonts w:ascii="Arial" w:hAnsi="Arial" w:cs="Arial"/>
          <w:bCs/>
          <w:sz w:val="24"/>
          <w:szCs w:val="24"/>
        </w:rPr>
        <w:br/>
        <w:t>(data i podpis osoby uprawnionej do reprezentacji Szkoły)</w:t>
      </w:r>
    </w:p>
    <w:p w:rsidR="00CD1387" w:rsidRDefault="00CD1387"/>
    <w:sectPr w:rsidR="00CD1387" w:rsidSect="0071300D">
      <w:headerReference w:type="default" r:id="rId7"/>
      <w:foot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6D6C" w:rsidRDefault="007E6D6C" w:rsidP="002A5541">
      <w:pPr>
        <w:spacing w:after="0" w:line="240" w:lineRule="auto"/>
      </w:pPr>
      <w:r>
        <w:separator/>
      </w:r>
    </w:p>
  </w:endnote>
  <w:endnote w:type="continuationSeparator" w:id="0">
    <w:p w:rsidR="007E6D6C" w:rsidRDefault="007E6D6C" w:rsidP="002A5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5541" w:rsidRDefault="00D072CA" w:rsidP="0071300D">
    <w:pPr>
      <w:pStyle w:val="Stopka"/>
      <w:tabs>
        <w:tab w:val="clear" w:pos="4536"/>
        <w:tab w:val="clear" w:pos="9072"/>
        <w:tab w:val="left" w:pos="6877"/>
      </w:tabs>
    </w:pPr>
    <w:r>
      <w:rPr>
        <w:noProof/>
        <w:lang w:eastAsia="pl-PL"/>
      </w:rPr>
      <w:drawing>
        <wp:anchor distT="0" distB="0" distL="114300" distR="114300" simplePos="0" relativeHeight="251672576" behindDoc="0" locked="0" layoutInCell="1" allowOverlap="1" wp14:anchorId="099A5EA4" wp14:editId="7D78C014">
          <wp:simplePos x="0" y="0"/>
          <wp:positionH relativeFrom="column">
            <wp:posOffset>5604510</wp:posOffset>
          </wp:positionH>
          <wp:positionV relativeFrom="paragraph">
            <wp:posOffset>-60960</wp:posOffset>
          </wp:positionV>
          <wp:extent cx="539115" cy="387985"/>
          <wp:effectExtent l="0" t="0" r="0" b="0"/>
          <wp:wrapNone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387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71552" behindDoc="0" locked="0" layoutInCell="1" allowOverlap="1" wp14:anchorId="78C8046A" wp14:editId="6F60BC91">
          <wp:simplePos x="0" y="0"/>
          <wp:positionH relativeFrom="column">
            <wp:posOffset>4147185</wp:posOffset>
          </wp:positionH>
          <wp:positionV relativeFrom="paragraph">
            <wp:posOffset>-175586</wp:posOffset>
          </wp:positionV>
          <wp:extent cx="1163955" cy="62166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95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7456" behindDoc="0" locked="0" layoutInCell="1" allowOverlap="1" wp14:anchorId="4887830F" wp14:editId="1E4B8F2F">
          <wp:simplePos x="0" y="0"/>
          <wp:positionH relativeFrom="column">
            <wp:posOffset>3003550</wp:posOffset>
          </wp:positionH>
          <wp:positionV relativeFrom="paragraph">
            <wp:posOffset>-62865</wp:posOffset>
          </wp:positionV>
          <wp:extent cx="744855" cy="438150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612A">
      <w:rPr>
        <w:noProof/>
        <w:lang w:eastAsia="pl-PL"/>
      </w:rPr>
      <w:drawing>
        <wp:anchor distT="0" distB="0" distL="114300" distR="114300" simplePos="0" relativeHeight="251670528" behindDoc="0" locked="0" layoutInCell="1" allowOverlap="1" wp14:anchorId="37BB8250" wp14:editId="24EEEFF8">
          <wp:simplePos x="0" y="0"/>
          <wp:positionH relativeFrom="column">
            <wp:posOffset>-448310</wp:posOffset>
          </wp:positionH>
          <wp:positionV relativeFrom="paragraph">
            <wp:posOffset>1905</wp:posOffset>
          </wp:positionV>
          <wp:extent cx="1267460" cy="329565"/>
          <wp:effectExtent l="0" t="0" r="0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7460" cy="329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612A"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1FFB6DA4" wp14:editId="4C9C2BDD">
          <wp:simplePos x="0" y="0"/>
          <wp:positionH relativeFrom="column">
            <wp:posOffset>1271905</wp:posOffset>
          </wp:positionH>
          <wp:positionV relativeFrom="paragraph">
            <wp:posOffset>-61595</wp:posOffset>
          </wp:positionV>
          <wp:extent cx="1386840" cy="474345"/>
          <wp:effectExtent l="0" t="0" r="0" b="190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840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41CE" w:rsidRPr="006B41CE">
      <w:t xml:space="preserve"> </w:t>
    </w:r>
    <w:r w:rsidR="00FA2A24" w:rsidRPr="00FA2A24">
      <w:t xml:space="preserve"> </w:t>
    </w:r>
    <w:r w:rsidR="00BB0199" w:rsidRPr="00BB0199">
      <w:t xml:space="preserve">  </w:t>
    </w:r>
    <w:r w:rsidR="0071300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6D6C" w:rsidRDefault="007E6D6C" w:rsidP="002A5541">
      <w:pPr>
        <w:spacing w:after="0" w:line="240" w:lineRule="auto"/>
      </w:pPr>
      <w:r>
        <w:separator/>
      </w:r>
    </w:p>
  </w:footnote>
  <w:footnote w:type="continuationSeparator" w:id="0">
    <w:p w:rsidR="007E6D6C" w:rsidRDefault="007E6D6C" w:rsidP="002A5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5541" w:rsidRPr="002A5541" w:rsidRDefault="00FC79E8" w:rsidP="002A554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73600" behindDoc="0" locked="0" layoutInCell="1" allowOverlap="1" wp14:anchorId="0B4C07B0" wp14:editId="1C558B42">
          <wp:simplePos x="0" y="0"/>
          <wp:positionH relativeFrom="column">
            <wp:posOffset>-629252</wp:posOffset>
          </wp:positionH>
          <wp:positionV relativeFrom="paragraph">
            <wp:posOffset>-323850</wp:posOffset>
          </wp:positionV>
          <wp:extent cx="7035746" cy="702644"/>
          <wp:effectExtent l="0" t="0" r="0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5746" cy="702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6443BA"/>
    <w:multiLevelType w:val="hybridMultilevel"/>
    <w:tmpl w:val="FB628CE6"/>
    <w:lvl w:ilvl="0" w:tplc="8E7C9A6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A33"/>
    <w:rsid w:val="000E58B6"/>
    <w:rsid w:val="00207A49"/>
    <w:rsid w:val="0021612A"/>
    <w:rsid w:val="002A5541"/>
    <w:rsid w:val="00353791"/>
    <w:rsid w:val="004F3394"/>
    <w:rsid w:val="005B4352"/>
    <w:rsid w:val="005F757F"/>
    <w:rsid w:val="0062133C"/>
    <w:rsid w:val="006B41CE"/>
    <w:rsid w:val="0070363C"/>
    <w:rsid w:val="0071300D"/>
    <w:rsid w:val="00754A33"/>
    <w:rsid w:val="007E6D6C"/>
    <w:rsid w:val="008A29AC"/>
    <w:rsid w:val="00A8741F"/>
    <w:rsid w:val="00BB0199"/>
    <w:rsid w:val="00BC022D"/>
    <w:rsid w:val="00C222FB"/>
    <w:rsid w:val="00C76431"/>
    <w:rsid w:val="00CC6008"/>
    <w:rsid w:val="00CD1387"/>
    <w:rsid w:val="00D072CA"/>
    <w:rsid w:val="00D35254"/>
    <w:rsid w:val="00D57932"/>
    <w:rsid w:val="00D74755"/>
    <w:rsid w:val="00E21D2E"/>
    <w:rsid w:val="00EF763B"/>
    <w:rsid w:val="00FA2A24"/>
    <w:rsid w:val="00FC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62E15C"/>
  <w15:chartTrackingRefBased/>
  <w15:docId w15:val="{826367FE-958C-4727-8FFA-5789DEAE0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54A33"/>
  </w:style>
  <w:style w:type="paragraph" w:styleId="Nagwek1">
    <w:name w:val="heading 1"/>
    <w:basedOn w:val="Normalny"/>
    <w:next w:val="Normalny"/>
    <w:link w:val="Nagwek1Znak"/>
    <w:uiPriority w:val="9"/>
    <w:qFormat/>
    <w:rsid w:val="000E58B6"/>
    <w:pPr>
      <w:keepNext/>
      <w:keepLines/>
      <w:spacing w:before="240" w:after="0"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58B6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A55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5541"/>
  </w:style>
  <w:style w:type="paragraph" w:styleId="Stopka">
    <w:name w:val="footer"/>
    <w:basedOn w:val="Normalny"/>
    <w:link w:val="StopkaZnak"/>
    <w:uiPriority w:val="99"/>
    <w:unhideWhenUsed/>
    <w:rsid w:val="002A55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5541"/>
  </w:style>
  <w:style w:type="character" w:customStyle="1" w:styleId="Nagwek1Znak">
    <w:name w:val="Nagłówek 1 Znak"/>
    <w:basedOn w:val="Domylnaczcionkaakapitu"/>
    <w:link w:val="Nagwek1"/>
    <w:uiPriority w:val="9"/>
    <w:rsid w:val="000E58B6"/>
    <w:rPr>
      <w:rFonts w:ascii="Source Sans Pro" w:eastAsiaTheme="majorEastAsia" w:hAnsi="Source Sans Pro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58B6"/>
    <w:rPr>
      <w:rFonts w:ascii="Source Sans Pro" w:eastAsiaTheme="majorEastAsia" w:hAnsi="Source Sans Pro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754A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chno\OneDrive%20-%20PZPW%20w%20Rzeszowie\Dokumenty\Niestandardowe%20szablony%20pakietu%20Office\RaP%20STEAM%20mono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 STEAM mono</Template>
  <TotalTime>20</TotalTime>
  <Pages>1</Pages>
  <Words>206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Michno</dc:creator>
  <cp:keywords/>
  <dc:description/>
  <cp:lastModifiedBy>Ewa Michno</cp:lastModifiedBy>
  <cp:revision>1</cp:revision>
  <cp:lastPrinted>2023-10-25T10:25:00Z</cp:lastPrinted>
  <dcterms:created xsi:type="dcterms:W3CDTF">2026-09-18T08:40:00Z</dcterms:created>
  <dcterms:modified xsi:type="dcterms:W3CDTF">2026-09-18T09:00:00Z</dcterms:modified>
</cp:coreProperties>
</file>