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F8BF6" w14:textId="77777777" w:rsidR="002B48DB" w:rsidRPr="003650D1" w:rsidRDefault="002B48DB" w:rsidP="002B48DB">
      <w:pPr>
        <w:pStyle w:val="Nagwek1"/>
        <w:spacing w:before="0" w:after="0" w:line="240" w:lineRule="auto"/>
        <w:jc w:val="center"/>
        <w:rPr>
          <w:szCs w:val="24"/>
        </w:rPr>
      </w:pPr>
    </w:p>
    <w:p w14:paraId="2CB0E59C" w14:textId="30E84D6A" w:rsidR="002B48DB" w:rsidRPr="003650D1" w:rsidRDefault="0059219B" w:rsidP="002B48DB">
      <w:pPr>
        <w:pStyle w:val="Nagwek1"/>
        <w:spacing w:before="0" w:after="0" w:line="240" w:lineRule="auto"/>
        <w:jc w:val="center"/>
        <w:rPr>
          <w:szCs w:val="24"/>
        </w:rPr>
      </w:pPr>
      <w:r w:rsidRPr="003650D1">
        <w:rPr>
          <w:szCs w:val="24"/>
        </w:rPr>
        <w:t xml:space="preserve">Procedura dopuszczania </w:t>
      </w:r>
      <w:r w:rsidR="00B677D9" w:rsidRPr="003650D1">
        <w:rPr>
          <w:szCs w:val="24"/>
        </w:rPr>
        <w:t xml:space="preserve">i </w:t>
      </w:r>
      <w:r w:rsidR="00AA36F2" w:rsidRPr="003650D1">
        <w:rPr>
          <w:szCs w:val="24"/>
        </w:rPr>
        <w:t>realizacji</w:t>
      </w:r>
      <w:r w:rsidRPr="003650D1">
        <w:rPr>
          <w:szCs w:val="24"/>
        </w:rPr>
        <w:t xml:space="preserve"> </w:t>
      </w:r>
      <w:r w:rsidR="002B48DB" w:rsidRPr="003650D1">
        <w:rPr>
          <w:szCs w:val="24"/>
        </w:rPr>
        <w:t>Podkarpackiego</w:t>
      </w:r>
      <w:r w:rsidRPr="003650D1">
        <w:rPr>
          <w:szCs w:val="24"/>
        </w:rPr>
        <w:t xml:space="preserve"> Programu Rozwoju Robotyki Edukacyjnej </w:t>
      </w:r>
      <w:r w:rsidR="008C56A0">
        <w:rPr>
          <w:szCs w:val="24"/>
        </w:rPr>
        <w:t xml:space="preserve">- </w:t>
      </w:r>
      <w:r w:rsidR="002B48DB" w:rsidRPr="003650D1">
        <w:rPr>
          <w:szCs w:val="24"/>
        </w:rPr>
        <w:t xml:space="preserve">RaP STEAM </w:t>
      </w:r>
    </w:p>
    <w:p w14:paraId="6147E45E" w14:textId="7F5CF750" w:rsidR="002B48DB" w:rsidRPr="003650D1" w:rsidRDefault="002B48DB" w:rsidP="002B48DB">
      <w:pPr>
        <w:pStyle w:val="Nagwek1"/>
        <w:spacing w:before="0" w:after="0" w:line="240" w:lineRule="auto"/>
        <w:jc w:val="center"/>
        <w:rPr>
          <w:bCs/>
          <w:szCs w:val="24"/>
        </w:rPr>
      </w:pPr>
      <w:r w:rsidRPr="003650D1">
        <w:rPr>
          <w:bCs/>
          <w:szCs w:val="24"/>
        </w:rPr>
        <w:t xml:space="preserve">- innowacyjnego programu nauczania informatyki </w:t>
      </w:r>
      <w:r w:rsidR="004162A1" w:rsidRPr="003650D1">
        <w:rPr>
          <w:rFonts w:cs="Arial"/>
          <w:szCs w:val="24"/>
        </w:rPr>
        <w:t xml:space="preserve">i realizacji zajęć pozalekcyjnych w klasach 4-8 szkoły podstawowej </w:t>
      </w:r>
    </w:p>
    <w:p w14:paraId="0463D0C7" w14:textId="77777777" w:rsidR="002B48DB" w:rsidRPr="003650D1" w:rsidRDefault="002B48DB" w:rsidP="002B48DB">
      <w:pPr>
        <w:pStyle w:val="Nagwek1"/>
        <w:spacing w:before="0" w:after="0" w:line="240" w:lineRule="auto"/>
        <w:jc w:val="center"/>
      </w:pPr>
      <w:r w:rsidRPr="003650D1">
        <w:rPr>
          <w:bCs/>
          <w:szCs w:val="24"/>
        </w:rPr>
        <w:t xml:space="preserve">opracowanego </w:t>
      </w:r>
      <w:r w:rsidR="0059219B" w:rsidRPr="003650D1">
        <w:t xml:space="preserve">w ramach </w:t>
      </w:r>
      <w:r w:rsidR="00AA36F2" w:rsidRPr="003650D1">
        <w:t xml:space="preserve">projektu </w:t>
      </w:r>
      <w:r w:rsidR="00B97FF1" w:rsidRPr="003650D1">
        <w:t xml:space="preserve">pn. </w:t>
      </w:r>
      <w:r w:rsidR="00AA36F2" w:rsidRPr="003650D1">
        <w:t>„</w:t>
      </w:r>
      <w:r w:rsidR="0059219B" w:rsidRPr="003650D1">
        <w:t xml:space="preserve">RaP STEAM – robotyka </w:t>
      </w:r>
    </w:p>
    <w:p w14:paraId="0BB2048B" w14:textId="1E10C50A" w:rsidR="0059219B" w:rsidRPr="003650D1" w:rsidRDefault="0059219B" w:rsidP="002B48DB">
      <w:pPr>
        <w:pStyle w:val="Nagwek1"/>
        <w:spacing w:before="0" w:after="0" w:line="240" w:lineRule="auto"/>
        <w:jc w:val="center"/>
        <w:rPr>
          <w:bCs/>
          <w:szCs w:val="24"/>
        </w:rPr>
      </w:pPr>
      <w:r w:rsidRPr="003650D1">
        <w:t>i programowanie w</w:t>
      </w:r>
      <w:r w:rsidR="006B07CE" w:rsidRPr="003650D1">
        <w:t> </w:t>
      </w:r>
      <w:r w:rsidRPr="003650D1">
        <w:t>szkołach podstawowych z terenu województwa podkarpackiego”</w:t>
      </w:r>
    </w:p>
    <w:p w14:paraId="011469FB" w14:textId="63CD7094" w:rsidR="00B2404F" w:rsidRPr="003650D1" w:rsidRDefault="00B2404F" w:rsidP="0090068D">
      <w:pPr>
        <w:pStyle w:val="Nagwek2"/>
        <w:ind w:left="426"/>
      </w:pPr>
      <w:r w:rsidRPr="003650D1">
        <w:t>Wstęp</w:t>
      </w:r>
    </w:p>
    <w:p w14:paraId="067DBA39" w14:textId="2E49933C" w:rsidR="00D470C0" w:rsidRPr="003650D1" w:rsidRDefault="00D470C0" w:rsidP="0090068D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Współczesna szkoła stoi przed wyzwaniem przygotowania młodych ludzi do życia w świecie zdominowanym przez technologię. Oznacza to konieczność nie tylko przekazywania wiedzy, ale również kształtowania umiejętności praktycznych oraz kompetencji kluczowych, które pozwolą uczniom</w:t>
      </w:r>
      <w:r w:rsidR="008926BC" w:rsidRPr="003650D1">
        <w:rPr>
          <w:rFonts w:ascii="Arial" w:hAnsi="Arial" w:cs="Arial"/>
          <w:sz w:val="24"/>
          <w:szCs w:val="24"/>
          <w:vertAlign w:val="superscript"/>
        </w:rPr>
        <w:footnoteReference w:id="1"/>
      </w:r>
      <w:r w:rsidRPr="003650D1">
        <w:rPr>
          <w:rFonts w:ascii="Arial" w:hAnsi="Arial" w:cs="Arial"/>
          <w:sz w:val="24"/>
          <w:szCs w:val="24"/>
        </w:rPr>
        <w:t xml:space="preserve"> świadomie i odpowiedzialnie poruszać </w:t>
      </w:r>
      <w:r w:rsidR="000A776F" w:rsidRPr="003650D1">
        <w:rPr>
          <w:rFonts w:ascii="Arial" w:hAnsi="Arial" w:cs="Arial"/>
          <w:sz w:val="24"/>
          <w:szCs w:val="24"/>
        </w:rPr>
        <w:t xml:space="preserve">się </w:t>
      </w:r>
      <w:r w:rsidRPr="003650D1">
        <w:rPr>
          <w:rFonts w:ascii="Arial" w:hAnsi="Arial" w:cs="Arial"/>
          <w:sz w:val="24"/>
          <w:szCs w:val="24"/>
        </w:rPr>
        <w:t>na rynku pracy. Robotyka i programowanie mogą stanowić fundament tego procesu, będąc nie tylko obszarem wiedzy technicznej, ale również narzędziem rozwijania kompetencji kluczowych uczniów. Poprzez zabawę i eksperymenty, uczniowie rozwijają myślenie logiczne, kreatywność oraz umiejętność pracy w</w:t>
      </w:r>
      <w:r w:rsidR="003F3AB6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zespole, co pozwala im płynnie poruszać się w cyfrowej rzeczywistości.</w:t>
      </w:r>
    </w:p>
    <w:p w14:paraId="205DDF65" w14:textId="4931A7E4" w:rsidR="00D470C0" w:rsidRPr="003650D1" w:rsidRDefault="00D470C0" w:rsidP="0090068D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W celu wsparcia szkół w tym procesie</w:t>
      </w:r>
      <w:r w:rsidR="00781F47" w:rsidRPr="003650D1">
        <w:rPr>
          <w:rFonts w:ascii="Arial" w:hAnsi="Arial" w:cs="Arial"/>
          <w:sz w:val="24"/>
          <w:szCs w:val="24"/>
        </w:rPr>
        <w:t xml:space="preserve"> oraz</w:t>
      </w:r>
      <w:r w:rsidR="008926BC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dostosowani</w:t>
      </w:r>
      <w:r w:rsidR="00ED2A56" w:rsidRPr="003650D1">
        <w:rPr>
          <w:rFonts w:ascii="Arial" w:hAnsi="Arial" w:cs="Arial"/>
          <w:sz w:val="24"/>
          <w:szCs w:val="24"/>
        </w:rPr>
        <w:t>a</w:t>
      </w:r>
      <w:r w:rsidRPr="003650D1">
        <w:rPr>
          <w:rFonts w:ascii="Arial" w:hAnsi="Arial" w:cs="Arial"/>
          <w:sz w:val="24"/>
          <w:szCs w:val="24"/>
        </w:rPr>
        <w:t xml:space="preserve"> metod i form nauczania do zmieniających się potrzeb uczniów</w:t>
      </w:r>
      <w:r w:rsidR="00267389" w:rsidRPr="003650D1">
        <w:rPr>
          <w:rFonts w:ascii="Arial" w:hAnsi="Arial" w:cs="Arial"/>
          <w:sz w:val="24"/>
          <w:szCs w:val="24"/>
        </w:rPr>
        <w:t xml:space="preserve"> i</w:t>
      </w:r>
      <w:r w:rsidRPr="003650D1">
        <w:rPr>
          <w:rFonts w:ascii="Arial" w:hAnsi="Arial" w:cs="Arial"/>
          <w:sz w:val="24"/>
          <w:szCs w:val="24"/>
        </w:rPr>
        <w:t xml:space="preserve"> wymagań nowoczesnej edukacji został opracowany </w:t>
      </w:r>
      <w:r w:rsidR="002B48DB" w:rsidRPr="003650D1">
        <w:rPr>
          <w:rFonts w:ascii="Arial" w:hAnsi="Arial" w:cs="Arial"/>
          <w:sz w:val="24"/>
          <w:szCs w:val="24"/>
        </w:rPr>
        <w:t>Podkarpacki</w:t>
      </w:r>
      <w:r w:rsidRPr="003650D1">
        <w:rPr>
          <w:rFonts w:ascii="Arial" w:hAnsi="Arial" w:cs="Arial"/>
          <w:sz w:val="24"/>
          <w:szCs w:val="24"/>
        </w:rPr>
        <w:t xml:space="preserve"> Program Rozwoju Robotyki Edukacyjnej </w:t>
      </w:r>
      <w:r w:rsidR="00877B26">
        <w:rPr>
          <w:rFonts w:ascii="Arial" w:hAnsi="Arial" w:cs="Arial"/>
          <w:sz w:val="24"/>
          <w:szCs w:val="24"/>
        </w:rPr>
        <w:t xml:space="preserve"> - RaP STEAM </w:t>
      </w:r>
      <w:r w:rsidRPr="003650D1">
        <w:rPr>
          <w:rFonts w:ascii="Arial" w:hAnsi="Arial" w:cs="Arial"/>
          <w:sz w:val="24"/>
          <w:szCs w:val="24"/>
        </w:rPr>
        <w:t xml:space="preserve">(dalej Program RaP STEAM lub Program). </w:t>
      </w:r>
    </w:p>
    <w:p w14:paraId="4C4FF27E" w14:textId="08322ED5" w:rsidR="00D470C0" w:rsidRPr="003650D1" w:rsidRDefault="00D470C0" w:rsidP="0090068D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 xml:space="preserve">Program RaP STEAM to </w:t>
      </w:r>
      <w:bookmarkStart w:id="0" w:name="_Hlk231237469"/>
      <w:r w:rsidRPr="003650D1">
        <w:rPr>
          <w:rFonts w:ascii="Arial" w:hAnsi="Arial" w:cs="Arial"/>
          <w:sz w:val="24"/>
          <w:szCs w:val="24"/>
        </w:rPr>
        <w:t>innowacyjny program nauczania informatyki i realizacji zajęć pozalekcyjnych w klasach 4-8 szkoły podstawowej w oparciu o robotykę edukacyjną</w:t>
      </w:r>
      <w:bookmarkEnd w:id="0"/>
      <w:r w:rsidRPr="003650D1">
        <w:rPr>
          <w:rFonts w:ascii="Arial" w:hAnsi="Arial" w:cs="Arial"/>
          <w:sz w:val="24"/>
          <w:szCs w:val="24"/>
        </w:rPr>
        <w:t xml:space="preserve"> opracowany przez Województwo Podkarpackie - Podkarpacki Zespół Placówek Wojewódzkich w Rzeszowie we współpracy z Partnerami </w:t>
      </w:r>
      <w:r w:rsidR="002B48DB" w:rsidRPr="003650D1">
        <w:rPr>
          <w:rFonts w:ascii="Arial" w:hAnsi="Arial" w:cs="Arial"/>
          <w:sz w:val="24"/>
          <w:szCs w:val="24"/>
        </w:rPr>
        <w:t xml:space="preserve">projektu </w:t>
      </w:r>
      <w:r w:rsidRPr="003650D1">
        <w:rPr>
          <w:rFonts w:ascii="Arial" w:hAnsi="Arial" w:cs="Arial"/>
          <w:sz w:val="24"/>
          <w:szCs w:val="24"/>
        </w:rPr>
        <w:t>w ramach realizacji projektu pn. „RaP STEAM – robotyka i programowanie w szkołach podstawowych z terenu województwa podkarpackiego” (dalej projekt RaP STEAM) współfinansowanego ze środków Unii Europejskiej w ramach Europejskiego Funduszu Społecznego Plus, programu regionalnego Fundusze Europejskie dla Podkarpacia 2021-2027.</w:t>
      </w:r>
    </w:p>
    <w:p w14:paraId="3216AC95" w14:textId="77777777" w:rsidR="00D470C0" w:rsidRPr="003650D1" w:rsidRDefault="00D470C0" w:rsidP="0090068D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Program ten ma na celu wsparcie procesu dydaktycznego oraz podniesienie jakości kształcenia poprzez wdrożenie nowoczesnych i jednolitych rozwiązań programowych dostosowanych do potrzeb uczniów oraz wymagań edukacyjnych.</w:t>
      </w:r>
    </w:p>
    <w:p w14:paraId="3CDA0D81" w14:textId="77777777" w:rsidR="002377CF" w:rsidRPr="003650D1" w:rsidRDefault="00D470C0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 xml:space="preserve">Program ten określa sposób realizacji treści nauczania zawartych w podstawie programowej informatyki w szkole podstawowej, jak i kierunki rozwoju kompetencji kluczowych uczniów z wykorzystaniem robotyki edukacyjnej. </w:t>
      </w:r>
    </w:p>
    <w:p w14:paraId="2AE79DAE" w14:textId="5565C8ED" w:rsidR="00D470C0" w:rsidRPr="003650D1" w:rsidRDefault="00D470C0" w:rsidP="0090068D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Program obejmuje zarówno zajęcia lekcyjne z informatyki, jak i zajęcia pozalekcyjne, które umożliwiają rozwijanie zainteresowań oraz poszerzanie umiejętności uczniów.</w:t>
      </w:r>
    </w:p>
    <w:p w14:paraId="1A49F4CA" w14:textId="00E23D0C" w:rsidR="006E177F" w:rsidRPr="003650D1" w:rsidRDefault="003A2BBC" w:rsidP="0090068D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 xml:space="preserve">Program RaP STEAM </w:t>
      </w:r>
      <w:r w:rsidR="00C655CC" w:rsidRPr="003650D1">
        <w:rPr>
          <w:rFonts w:ascii="Arial" w:hAnsi="Arial" w:cs="Arial"/>
          <w:sz w:val="24"/>
          <w:szCs w:val="24"/>
        </w:rPr>
        <w:t>u</w:t>
      </w:r>
      <w:r w:rsidR="00243BE1" w:rsidRPr="003650D1">
        <w:rPr>
          <w:rFonts w:ascii="Arial" w:hAnsi="Arial" w:cs="Arial"/>
          <w:sz w:val="24"/>
          <w:szCs w:val="24"/>
        </w:rPr>
        <w:t>możliwia</w:t>
      </w:r>
      <w:r w:rsidR="00C655CC" w:rsidRPr="003650D1">
        <w:rPr>
          <w:rFonts w:ascii="Arial" w:hAnsi="Arial" w:cs="Arial"/>
          <w:sz w:val="24"/>
          <w:szCs w:val="24"/>
        </w:rPr>
        <w:t xml:space="preserve"> </w:t>
      </w:r>
      <w:r w:rsidR="00A8053A" w:rsidRPr="003650D1">
        <w:rPr>
          <w:rFonts w:ascii="Arial" w:hAnsi="Arial" w:cs="Arial"/>
          <w:sz w:val="24"/>
          <w:szCs w:val="24"/>
        </w:rPr>
        <w:t>indywidualizację</w:t>
      </w:r>
      <w:r w:rsidR="00C655CC" w:rsidRPr="003650D1">
        <w:rPr>
          <w:rFonts w:ascii="Arial" w:hAnsi="Arial" w:cs="Arial"/>
          <w:sz w:val="24"/>
          <w:szCs w:val="24"/>
        </w:rPr>
        <w:t xml:space="preserve"> </w:t>
      </w:r>
      <w:r w:rsidR="00A8053A" w:rsidRPr="003650D1">
        <w:rPr>
          <w:rFonts w:ascii="Arial" w:hAnsi="Arial" w:cs="Arial"/>
          <w:sz w:val="24"/>
          <w:szCs w:val="24"/>
        </w:rPr>
        <w:t>pracy z uczniem</w:t>
      </w:r>
      <w:r w:rsidR="00243BE1" w:rsidRPr="003650D1">
        <w:rPr>
          <w:rFonts w:ascii="Arial" w:hAnsi="Arial" w:cs="Arial"/>
          <w:sz w:val="24"/>
          <w:szCs w:val="24"/>
        </w:rPr>
        <w:t xml:space="preserve"> o</w:t>
      </w:r>
      <w:r w:rsidR="00F05B52" w:rsidRPr="003650D1">
        <w:rPr>
          <w:rFonts w:ascii="Arial" w:hAnsi="Arial" w:cs="Arial"/>
          <w:sz w:val="24"/>
          <w:szCs w:val="24"/>
        </w:rPr>
        <w:t> </w:t>
      </w:r>
      <w:r w:rsidR="00243BE1" w:rsidRPr="003650D1">
        <w:rPr>
          <w:rFonts w:ascii="Arial" w:hAnsi="Arial" w:cs="Arial"/>
          <w:sz w:val="24"/>
          <w:szCs w:val="24"/>
        </w:rPr>
        <w:t>specjalnych potrzebach edukacyjnych</w:t>
      </w:r>
      <w:r w:rsidR="00A8053A" w:rsidRPr="003650D1">
        <w:rPr>
          <w:rFonts w:ascii="Arial" w:hAnsi="Arial" w:cs="Arial"/>
          <w:sz w:val="24"/>
          <w:szCs w:val="24"/>
        </w:rPr>
        <w:t xml:space="preserve">. </w:t>
      </w:r>
    </w:p>
    <w:p w14:paraId="31186ED0" w14:textId="084AEDBD" w:rsidR="0053193D" w:rsidRPr="003650D1" w:rsidRDefault="0053193D" w:rsidP="0090068D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lastRenderedPageBreak/>
        <w:t xml:space="preserve">Wdrożenie </w:t>
      </w:r>
      <w:r w:rsidR="0008135B" w:rsidRPr="003650D1">
        <w:rPr>
          <w:rFonts w:ascii="Arial" w:hAnsi="Arial" w:cs="Arial"/>
          <w:sz w:val="24"/>
          <w:szCs w:val="24"/>
        </w:rPr>
        <w:t xml:space="preserve">Programu RaP STEAM </w:t>
      </w:r>
      <w:r w:rsidRPr="003650D1">
        <w:rPr>
          <w:rFonts w:ascii="Arial" w:hAnsi="Arial" w:cs="Arial"/>
          <w:sz w:val="24"/>
          <w:szCs w:val="24"/>
        </w:rPr>
        <w:t>wiąże się nie tylko z prowadzeniem zajęć, ale również z zapewnieniem odpowiedniego sprzętu, dostępu do materiałów dydaktycznych oraz przygotowaniem nauczycieli</w:t>
      </w:r>
      <w:r w:rsidR="00BC6EFB" w:rsidRPr="003650D1">
        <w:rPr>
          <w:rFonts w:ascii="Arial" w:hAnsi="Arial" w:cs="Arial"/>
          <w:sz w:val="24"/>
          <w:szCs w:val="24"/>
          <w:vertAlign w:val="superscript"/>
        </w:rPr>
        <w:footnoteReference w:id="2"/>
      </w:r>
      <w:r w:rsidR="0090068D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do pracy z</w:t>
      </w:r>
      <w:r w:rsidR="0097457B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wykorzystaniem nowych narzędzi.</w:t>
      </w:r>
    </w:p>
    <w:p w14:paraId="45CDA81C" w14:textId="40391DA0" w:rsidR="0097457B" w:rsidRPr="003650D1" w:rsidRDefault="0097457B" w:rsidP="0097457B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Niniejszy dokument pełni funkcję pomocniczą – określa procedurę dopuszczania do użytku szkolnego realizacji Programu RaP STEAM. Dokument stanowi praktyczne narzędzie dla nauczycieli oraz kadry zarządzającej</w:t>
      </w:r>
      <w:r w:rsidR="00813720" w:rsidRPr="003650D1">
        <w:rPr>
          <w:rFonts w:ascii="Arial" w:hAnsi="Arial" w:cs="Arial"/>
          <w:sz w:val="24"/>
          <w:szCs w:val="24"/>
        </w:rPr>
        <w:t xml:space="preserve"> – dyrektorów szkół</w:t>
      </w:r>
      <w:r w:rsidR="00813720" w:rsidRPr="003650D1">
        <w:rPr>
          <w:rStyle w:val="Odwoanieprzypisudolnego"/>
          <w:rFonts w:ascii="Arial" w:hAnsi="Arial" w:cs="Arial"/>
          <w:sz w:val="24"/>
          <w:szCs w:val="24"/>
        </w:rPr>
        <w:footnoteReference w:id="3"/>
      </w:r>
      <w:r w:rsidRPr="003650D1">
        <w:rPr>
          <w:rFonts w:ascii="Arial" w:hAnsi="Arial" w:cs="Arial"/>
          <w:sz w:val="24"/>
          <w:szCs w:val="24"/>
        </w:rPr>
        <w:t>, ułatwiające planowanie, wdrażanie oraz systematyczne nadzorowanie realizacji programu RaP STEAM. Zastosowanie tej procedury pozwala uporządkować działania podejmowane w ramach projektu RaP STEAM, ułatwia jego wdrożenie w szkołach oraz wspiera nauczycieli w codziennej praktyce dydaktycznej.</w:t>
      </w:r>
    </w:p>
    <w:p w14:paraId="59BC175D" w14:textId="5DE14621" w:rsidR="005D189A" w:rsidRPr="003650D1" w:rsidRDefault="009942C6" w:rsidP="0090068D">
      <w:pPr>
        <w:pStyle w:val="Nagwek2"/>
        <w:ind w:left="426"/>
      </w:pPr>
      <w:r w:rsidRPr="003650D1">
        <w:t>Wykaz pojęć</w:t>
      </w:r>
    </w:p>
    <w:p w14:paraId="56B4DBC8" w14:textId="0A47D37E" w:rsidR="00632B07" w:rsidRPr="003650D1" w:rsidRDefault="00632B07" w:rsidP="00632B07">
      <w:pPr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Pojęcia użyte w Procedurze:</w:t>
      </w:r>
    </w:p>
    <w:p w14:paraId="2B58D170" w14:textId="307E74C2" w:rsidR="00DF4B20" w:rsidRPr="003650D1" w:rsidRDefault="00DF4B20" w:rsidP="008737F6">
      <w:pPr>
        <w:pStyle w:val="Akapitzlist"/>
        <w:numPr>
          <w:ilvl w:val="0"/>
          <w:numId w:val="5"/>
        </w:num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b/>
          <w:bCs/>
          <w:sz w:val="24"/>
          <w:szCs w:val="24"/>
        </w:rPr>
        <w:t>Program RaP STEAM</w:t>
      </w:r>
      <w:r w:rsidRPr="003650D1">
        <w:rPr>
          <w:rFonts w:ascii="Arial" w:hAnsi="Arial" w:cs="Arial"/>
          <w:sz w:val="24"/>
          <w:szCs w:val="24"/>
        </w:rPr>
        <w:t xml:space="preserve"> - </w:t>
      </w:r>
      <w:r w:rsidR="002B48DB" w:rsidRPr="003650D1">
        <w:rPr>
          <w:rFonts w:ascii="Arial" w:hAnsi="Arial" w:cs="Arial"/>
          <w:sz w:val="24"/>
          <w:szCs w:val="24"/>
        </w:rPr>
        <w:t>Podkarpacki</w:t>
      </w:r>
      <w:r w:rsidRPr="003650D1">
        <w:rPr>
          <w:rFonts w:ascii="Arial" w:hAnsi="Arial" w:cs="Arial"/>
          <w:sz w:val="24"/>
          <w:szCs w:val="24"/>
        </w:rPr>
        <w:t xml:space="preserve"> Program Rozwoju Robotyki Edukacyjnej </w:t>
      </w:r>
      <w:r w:rsidR="00877B26">
        <w:rPr>
          <w:rFonts w:ascii="Arial" w:hAnsi="Arial" w:cs="Arial"/>
          <w:sz w:val="24"/>
          <w:szCs w:val="24"/>
        </w:rPr>
        <w:t xml:space="preserve">- </w:t>
      </w:r>
      <w:r w:rsidR="002B48DB" w:rsidRPr="003650D1">
        <w:rPr>
          <w:rFonts w:ascii="Arial" w:hAnsi="Arial" w:cs="Arial"/>
          <w:sz w:val="24"/>
          <w:szCs w:val="24"/>
        </w:rPr>
        <w:t xml:space="preserve">RaP STEAM </w:t>
      </w:r>
      <w:r w:rsidRPr="003650D1">
        <w:rPr>
          <w:rFonts w:ascii="Arial" w:hAnsi="Arial" w:cs="Arial"/>
          <w:sz w:val="24"/>
          <w:szCs w:val="24"/>
        </w:rPr>
        <w:t xml:space="preserve">w ramach projektu „RaP STEAM – robotyka i programowanie w szkołach podstawowych z terenu województwa podkarpackiego” </w:t>
      </w:r>
      <w:r w:rsidR="009D1CBE" w:rsidRPr="003650D1">
        <w:rPr>
          <w:rFonts w:ascii="Arial" w:hAnsi="Arial" w:cs="Arial"/>
          <w:sz w:val="24"/>
          <w:szCs w:val="24"/>
        </w:rPr>
        <w:t>-</w:t>
      </w:r>
      <w:r w:rsidRPr="003650D1">
        <w:rPr>
          <w:rFonts w:ascii="Arial" w:hAnsi="Arial" w:cs="Arial"/>
          <w:sz w:val="24"/>
          <w:szCs w:val="24"/>
        </w:rPr>
        <w:t xml:space="preserve"> program nauczania informatyki w klasach 4 – 8 w oparciu o robotykę edukacyjną, realizujący podstawę programową nauczania informatyki w klasach 4 – 8 w</w:t>
      </w:r>
      <w:r w:rsidR="00AF64D4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oparciu o</w:t>
      </w:r>
      <w:r w:rsidR="00AB0BC5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narzędzia związane z robotyką edukacyjną. Program jest nastawiony na naukę poprzez działania praktyczne z dużym komponentem pracy grupowej oraz metody projektu. Elementy związane z nauczaniem programowania i</w:t>
      </w:r>
      <w:r w:rsidR="00AB0BC5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algorytmiki są realizowane poprzez programowanie robotów dostosowanych do możliwości uczniów szkoły podstawowej. Program zawiera również komponent zajęć pozalekcyjnych, które uzupełniają ofertę edukacyjną i</w:t>
      </w:r>
      <w:r w:rsidR="00AB0BC5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pozwalają uczniom szczególnie zainteresowanym nauką programowania i</w:t>
      </w:r>
      <w:r w:rsidR="00AF64D4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automatyki na rozwijanie zainteresowań</w:t>
      </w:r>
      <w:r w:rsidR="006B307F" w:rsidRPr="003650D1">
        <w:rPr>
          <w:rFonts w:ascii="Arial" w:hAnsi="Arial" w:cs="Arial"/>
          <w:sz w:val="24"/>
          <w:szCs w:val="24"/>
        </w:rPr>
        <w:t>,</w:t>
      </w:r>
    </w:p>
    <w:p w14:paraId="1B83F49D" w14:textId="41A96638" w:rsidR="009942C6" w:rsidRPr="003650D1" w:rsidRDefault="00DB443D" w:rsidP="0090068D">
      <w:pPr>
        <w:pStyle w:val="Akapitzlist"/>
        <w:numPr>
          <w:ilvl w:val="0"/>
          <w:numId w:val="5"/>
        </w:num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b/>
          <w:bCs/>
          <w:sz w:val="24"/>
          <w:szCs w:val="24"/>
        </w:rPr>
        <w:t>„</w:t>
      </w:r>
      <w:r w:rsidR="009942C6" w:rsidRPr="003650D1">
        <w:rPr>
          <w:rFonts w:ascii="Arial" w:hAnsi="Arial" w:cs="Arial"/>
          <w:b/>
          <w:bCs/>
          <w:sz w:val="24"/>
          <w:szCs w:val="24"/>
        </w:rPr>
        <w:t>i</w:t>
      </w:r>
      <w:r w:rsidR="00435C3C" w:rsidRPr="003650D1">
        <w:rPr>
          <w:rFonts w:ascii="Arial" w:hAnsi="Arial" w:cs="Arial"/>
          <w:b/>
          <w:bCs/>
          <w:sz w:val="24"/>
          <w:szCs w:val="24"/>
        </w:rPr>
        <w:t>nnowacja pedagogiczna</w:t>
      </w:r>
      <w:r w:rsidRPr="003650D1">
        <w:rPr>
          <w:rFonts w:ascii="Arial" w:hAnsi="Arial" w:cs="Arial"/>
          <w:b/>
          <w:bCs/>
          <w:sz w:val="24"/>
          <w:szCs w:val="24"/>
        </w:rPr>
        <w:t>”</w:t>
      </w:r>
      <w:r w:rsidR="00435C3C" w:rsidRPr="003650D1">
        <w:rPr>
          <w:rFonts w:ascii="Arial" w:hAnsi="Arial" w:cs="Arial"/>
          <w:sz w:val="24"/>
          <w:szCs w:val="24"/>
        </w:rPr>
        <w:t xml:space="preserve"> –</w:t>
      </w:r>
      <w:r w:rsidR="003D1F20" w:rsidRPr="003650D1">
        <w:rPr>
          <w:rFonts w:ascii="Arial" w:hAnsi="Arial" w:cs="Arial"/>
          <w:sz w:val="24"/>
          <w:szCs w:val="24"/>
        </w:rPr>
        <w:t xml:space="preserve"> </w:t>
      </w:r>
      <w:r w:rsidR="00435C3C" w:rsidRPr="003650D1">
        <w:rPr>
          <w:rFonts w:ascii="Arial" w:hAnsi="Arial" w:cs="Arial"/>
          <w:sz w:val="24"/>
          <w:szCs w:val="24"/>
        </w:rPr>
        <w:t>całość działań związanych z</w:t>
      </w:r>
      <w:r w:rsidR="00AF64D4" w:rsidRPr="003650D1">
        <w:rPr>
          <w:rFonts w:ascii="Arial" w:hAnsi="Arial" w:cs="Arial"/>
          <w:sz w:val="24"/>
          <w:szCs w:val="24"/>
        </w:rPr>
        <w:t> </w:t>
      </w:r>
      <w:r w:rsidR="00435C3C" w:rsidRPr="003650D1">
        <w:rPr>
          <w:rFonts w:ascii="Arial" w:hAnsi="Arial" w:cs="Arial"/>
          <w:sz w:val="24"/>
          <w:szCs w:val="24"/>
        </w:rPr>
        <w:t xml:space="preserve">wprowadzeniem do szkół tematyki robotyki i programowania. Na „innowację pedagogiczną” składa się: program nauczania informatyki w klasach 4 – 8 szkoły podstawowej, program zajęć pozalekcyjnych, platforma edukacyjna RaP STEAM, zestaw pomocy dydaktycznych z </w:t>
      </w:r>
      <w:proofErr w:type="spellStart"/>
      <w:r w:rsidR="00435C3C" w:rsidRPr="003650D1">
        <w:rPr>
          <w:rFonts w:ascii="Arial" w:hAnsi="Arial" w:cs="Arial"/>
          <w:sz w:val="24"/>
          <w:szCs w:val="24"/>
        </w:rPr>
        <w:t>roboinformatyki</w:t>
      </w:r>
      <w:proofErr w:type="spellEnd"/>
      <w:r w:rsidR="00435C3C" w:rsidRPr="003650D1">
        <w:rPr>
          <w:rFonts w:ascii="Arial" w:hAnsi="Arial" w:cs="Arial"/>
          <w:sz w:val="24"/>
          <w:szCs w:val="24"/>
        </w:rPr>
        <w:t xml:space="preserve"> dostosowany do prowadzenia zajęć na lekcjach informatyki, materiały dydaktyczne umieszczone na platformie edukacyjnej RaP STEAM, które obejmują 150 scenariuszy lekcji w ramach </w:t>
      </w:r>
      <w:r w:rsidR="00267623" w:rsidRPr="003650D1">
        <w:rPr>
          <w:rFonts w:ascii="Arial" w:hAnsi="Arial" w:cs="Arial"/>
          <w:sz w:val="24"/>
          <w:szCs w:val="24"/>
        </w:rPr>
        <w:t>Programu RaP STEAM</w:t>
      </w:r>
      <w:r w:rsidR="00435C3C" w:rsidRPr="003650D1">
        <w:rPr>
          <w:rFonts w:ascii="Arial" w:hAnsi="Arial" w:cs="Arial"/>
          <w:sz w:val="24"/>
          <w:szCs w:val="24"/>
        </w:rPr>
        <w:t xml:space="preserve"> i 3 scenariusze 30 godzinnych zajęć pozalekcyjnych</w:t>
      </w:r>
      <w:r w:rsidR="009942C6" w:rsidRPr="003650D1">
        <w:rPr>
          <w:rFonts w:ascii="Arial" w:hAnsi="Arial" w:cs="Arial"/>
          <w:sz w:val="24"/>
          <w:szCs w:val="24"/>
        </w:rPr>
        <w:t>,</w:t>
      </w:r>
    </w:p>
    <w:p w14:paraId="11515DB8" w14:textId="54139D46" w:rsidR="009942C6" w:rsidRPr="003650D1" w:rsidRDefault="009942C6" w:rsidP="0090068D">
      <w:pPr>
        <w:pStyle w:val="Akapitzlist"/>
        <w:numPr>
          <w:ilvl w:val="0"/>
          <w:numId w:val="5"/>
        </w:num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b/>
          <w:bCs/>
          <w:sz w:val="24"/>
          <w:szCs w:val="24"/>
        </w:rPr>
        <w:t>w</w:t>
      </w:r>
      <w:r w:rsidR="00873249" w:rsidRPr="003650D1">
        <w:rPr>
          <w:rFonts w:ascii="Arial" w:hAnsi="Arial" w:cs="Arial"/>
          <w:b/>
          <w:bCs/>
          <w:sz w:val="24"/>
          <w:szCs w:val="24"/>
        </w:rPr>
        <w:t>yposażenie pracowni szkolnych</w:t>
      </w:r>
      <w:r w:rsidR="00E65059" w:rsidRPr="003650D1">
        <w:rPr>
          <w:rFonts w:ascii="Arial" w:hAnsi="Arial" w:cs="Arial"/>
          <w:b/>
          <w:bCs/>
          <w:sz w:val="24"/>
          <w:szCs w:val="24"/>
        </w:rPr>
        <w:t xml:space="preserve"> </w:t>
      </w:r>
      <w:r w:rsidR="00E65059" w:rsidRPr="003650D1">
        <w:rPr>
          <w:rFonts w:ascii="Arial" w:hAnsi="Arial" w:cs="Arial"/>
          <w:sz w:val="24"/>
          <w:szCs w:val="24"/>
        </w:rPr>
        <w:t xml:space="preserve">- wyposażenie </w:t>
      </w:r>
      <w:r w:rsidR="00873249" w:rsidRPr="003650D1">
        <w:rPr>
          <w:rFonts w:ascii="Arial" w:hAnsi="Arial" w:cs="Arial"/>
          <w:sz w:val="24"/>
          <w:szCs w:val="24"/>
        </w:rPr>
        <w:t>niezbędne do wprowadzenia</w:t>
      </w:r>
      <w:r w:rsidR="003D3BBC" w:rsidRPr="003650D1">
        <w:rPr>
          <w:rFonts w:ascii="Arial" w:hAnsi="Arial" w:cs="Arial"/>
          <w:sz w:val="24"/>
          <w:szCs w:val="24"/>
        </w:rPr>
        <w:t xml:space="preserve"> </w:t>
      </w:r>
      <w:r w:rsidR="00873249" w:rsidRPr="003650D1">
        <w:rPr>
          <w:rFonts w:ascii="Arial" w:hAnsi="Arial" w:cs="Arial"/>
          <w:sz w:val="24"/>
          <w:szCs w:val="24"/>
        </w:rPr>
        <w:t xml:space="preserve">innowacji pedagogicznej w szkołach w ramach projektu RaP </w:t>
      </w:r>
      <w:r w:rsidR="00873249" w:rsidRPr="003650D1">
        <w:rPr>
          <w:rFonts w:ascii="Arial" w:hAnsi="Arial" w:cs="Arial"/>
          <w:sz w:val="24"/>
          <w:szCs w:val="24"/>
        </w:rPr>
        <w:lastRenderedPageBreak/>
        <w:t>STEAM</w:t>
      </w:r>
      <w:r w:rsidR="00E65059" w:rsidRPr="003650D1">
        <w:rPr>
          <w:rFonts w:ascii="Arial" w:hAnsi="Arial" w:cs="Arial"/>
          <w:sz w:val="24"/>
          <w:szCs w:val="24"/>
        </w:rPr>
        <w:t>. Z</w:t>
      </w:r>
      <w:r w:rsidR="00873249" w:rsidRPr="003650D1">
        <w:rPr>
          <w:rFonts w:ascii="Arial" w:hAnsi="Arial" w:cs="Arial"/>
          <w:sz w:val="24"/>
          <w:szCs w:val="24"/>
        </w:rPr>
        <w:t>akres</w:t>
      </w:r>
      <w:r w:rsidR="00B2404F" w:rsidRPr="003650D1">
        <w:rPr>
          <w:rFonts w:ascii="Arial" w:hAnsi="Arial" w:cs="Arial"/>
          <w:sz w:val="24"/>
          <w:szCs w:val="24"/>
        </w:rPr>
        <w:t xml:space="preserve"> </w:t>
      </w:r>
      <w:r w:rsidR="0059043F" w:rsidRPr="003650D1">
        <w:rPr>
          <w:rFonts w:ascii="Arial" w:hAnsi="Arial" w:cs="Arial"/>
          <w:sz w:val="24"/>
          <w:szCs w:val="24"/>
        </w:rPr>
        <w:t>wyposażenia</w:t>
      </w:r>
      <w:r w:rsidR="00E65059" w:rsidRPr="003650D1">
        <w:rPr>
          <w:rFonts w:ascii="Arial" w:hAnsi="Arial" w:cs="Arial"/>
          <w:sz w:val="24"/>
          <w:szCs w:val="24"/>
        </w:rPr>
        <w:t>:</w:t>
      </w:r>
      <w:r w:rsidR="00873249" w:rsidRPr="003650D1">
        <w:rPr>
          <w:rFonts w:ascii="Arial" w:hAnsi="Arial" w:cs="Arial"/>
          <w:sz w:val="24"/>
          <w:szCs w:val="24"/>
        </w:rPr>
        <w:t xml:space="preserve"> sprzęt komputerowy wraz z</w:t>
      </w:r>
      <w:r w:rsidR="00F8435D" w:rsidRPr="003650D1">
        <w:rPr>
          <w:rFonts w:ascii="Arial" w:hAnsi="Arial" w:cs="Arial"/>
          <w:sz w:val="24"/>
          <w:szCs w:val="24"/>
        </w:rPr>
        <w:t> </w:t>
      </w:r>
      <w:r w:rsidR="00873249" w:rsidRPr="003650D1">
        <w:rPr>
          <w:rFonts w:ascii="Arial" w:hAnsi="Arial" w:cs="Arial"/>
          <w:sz w:val="24"/>
          <w:szCs w:val="24"/>
        </w:rPr>
        <w:t>niezbędnym oprogramowaniem, składane roboty edukacyjne wraz z</w:t>
      </w:r>
      <w:r w:rsidR="00F8435D" w:rsidRPr="003650D1">
        <w:rPr>
          <w:rFonts w:ascii="Arial" w:hAnsi="Arial" w:cs="Arial"/>
          <w:sz w:val="24"/>
          <w:szCs w:val="24"/>
        </w:rPr>
        <w:t> </w:t>
      </w:r>
      <w:r w:rsidR="00873249" w:rsidRPr="003650D1">
        <w:rPr>
          <w:rFonts w:ascii="Arial" w:hAnsi="Arial" w:cs="Arial"/>
          <w:sz w:val="24"/>
          <w:szCs w:val="24"/>
        </w:rPr>
        <w:t>akcesoriami, składane nastawki</w:t>
      </w:r>
      <w:r w:rsidR="00D61DDC" w:rsidRPr="003650D1">
        <w:rPr>
          <w:rFonts w:ascii="Arial" w:hAnsi="Arial" w:cs="Arial"/>
          <w:sz w:val="24"/>
          <w:szCs w:val="24"/>
        </w:rPr>
        <w:t xml:space="preserve"> (stoły do testowania robotów)</w:t>
      </w:r>
      <w:r w:rsidR="00873249" w:rsidRPr="003650D1">
        <w:rPr>
          <w:rFonts w:ascii="Arial" w:hAnsi="Arial" w:cs="Arial"/>
          <w:sz w:val="24"/>
          <w:szCs w:val="24"/>
        </w:rPr>
        <w:t xml:space="preserve">, maty </w:t>
      </w:r>
      <w:proofErr w:type="spellStart"/>
      <w:r w:rsidR="00873249" w:rsidRPr="003650D1">
        <w:rPr>
          <w:rFonts w:ascii="Arial" w:hAnsi="Arial" w:cs="Arial"/>
          <w:sz w:val="24"/>
          <w:szCs w:val="24"/>
        </w:rPr>
        <w:t>robotyczne</w:t>
      </w:r>
      <w:proofErr w:type="spellEnd"/>
      <w:r w:rsidR="00873249" w:rsidRPr="003650D1">
        <w:rPr>
          <w:rFonts w:ascii="Arial" w:hAnsi="Arial" w:cs="Arial"/>
          <w:sz w:val="24"/>
          <w:szCs w:val="24"/>
        </w:rPr>
        <w:t xml:space="preserve">. </w:t>
      </w:r>
    </w:p>
    <w:p w14:paraId="54A80FE8" w14:textId="204D387B" w:rsidR="00E013BB" w:rsidRPr="003650D1" w:rsidRDefault="00E013BB" w:rsidP="0090068D">
      <w:pPr>
        <w:pStyle w:val="Akapitzlist"/>
        <w:numPr>
          <w:ilvl w:val="0"/>
          <w:numId w:val="5"/>
        </w:num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b/>
          <w:bCs/>
          <w:sz w:val="24"/>
          <w:szCs w:val="24"/>
        </w:rPr>
        <w:t>Platforma edukacyjna RaP STEAM</w:t>
      </w:r>
      <w:r w:rsidRPr="003650D1">
        <w:rPr>
          <w:rFonts w:ascii="Arial" w:hAnsi="Arial" w:cs="Arial"/>
          <w:sz w:val="24"/>
          <w:szCs w:val="24"/>
        </w:rPr>
        <w:t xml:space="preserve"> – platforma edukacyjna RaP STEAM, tj. środowisko</w:t>
      </w:r>
      <w:r w:rsidR="009942C6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merytorycznego i technicznego wsparcia szkół, nauczycieli i</w:t>
      </w:r>
      <w:r w:rsidR="00AB0BC5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uczniów, zawierająca m.in.: program nauczania informatyki w klasach 4 – 8 szkoły podstawowej w oparciu o robotykę edukacyjną, materiały metodyczno-dydaktyczne w postaci 150 scenariuszy zajęć lekcyjnych</w:t>
      </w:r>
      <w:r w:rsidR="009942C6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 xml:space="preserve">z informatyki, które stanowią realizację </w:t>
      </w:r>
      <w:r w:rsidR="0005377A" w:rsidRPr="003650D1">
        <w:rPr>
          <w:rFonts w:ascii="Arial" w:hAnsi="Arial" w:cs="Arial"/>
          <w:sz w:val="24"/>
          <w:szCs w:val="24"/>
        </w:rPr>
        <w:t>Programu RaP STEAM</w:t>
      </w:r>
      <w:r w:rsidRPr="003650D1">
        <w:rPr>
          <w:rFonts w:ascii="Arial" w:hAnsi="Arial" w:cs="Arial"/>
          <w:sz w:val="24"/>
          <w:szCs w:val="24"/>
        </w:rPr>
        <w:t>, zgodnie z podstawą programową nauczania informatyki w klasach 4-8</w:t>
      </w:r>
      <w:r w:rsidR="0005377A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szkoły podstawowej</w:t>
      </w:r>
      <w:r w:rsidR="0005377A" w:rsidRPr="003650D1">
        <w:rPr>
          <w:rFonts w:ascii="Arial" w:hAnsi="Arial" w:cs="Arial"/>
          <w:sz w:val="24"/>
          <w:szCs w:val="24"/>
        </w:rPr>
        <w:t xml:space="preserve">, </w:t>
      </w:r>
      <w:r w:rsidRPr="003650D1">
        <w:rPr>
          <w:rFonts w:ascii="Arial" w:hAnsi="Arial" w:cs="Arial"/>
          <w:sz w:val="24"/>
          <w:szCs w:val="24"/>
        </w:rPr>
        <w:t>3 scenariusze po 30 godzin zajęć pozalekcyjnych</w:t>
      </w:r>
      <w:r w:rsidR="0005377A" w:rsidRPr="003650D1">
        <w:rPr>
          <w:rFonts w:ascii="Arial" w:hAnsi="Arial" w:cs="Arial"/>
          <w:sz w:val="24"/>
          <w:szCs w:val="24"/>
        </w:rPr>
        <w:t xml:space="preserve">, </w:t>
      </w:r>
      <w:r w:rsidRPr="003650D1">
        <w:rPr>
          <w:rFonts w:ascii="Arial" w:hAnsi="Arial" w:cs="Arial"/>
          <w:sz w:val="24"/>
          <w:szCs w:val="24"/>
        </w:rPr>
        <w:t>zestawy narzędzi, ćwiczeń i strategii, które mogą być wykorzystywane przez</w:t>
      </w:r>
      <w:r w:rsidR="0005377A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nauczycieli do prowadzenia w efektywny sposób lekcji informatyki i zajęć</w:t>
      </w:r>
      <w:r w:rsidR="0005377A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pozalekcyjnych odnoszących się do robotyki edukacyjnej i programowania</w:t>
      </w:r>
      <w:r w:rsidR="0005377A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robotów, wspierające na zajęciach nauczycieli i</w:t>
      </w:r>
      <w:r w:rsidR="00AF64D4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uczniów</w:t>
      </w:r>
      <w:r w:rsidR="0005377A" w:rsidRPr="003650D1">
        <w:rPr>
          <w:rFonts w:ascii="Arial" w:hAnsi="Arial" w:cs="Arial"/>
          <w:sz w:val="24"/>
          <w:szCs w:val="24"/>
        </w:rPr>
        <w:t xml:space="preserve">, </w:t>
      </w:r>
      <w:r w:rsidRPr="003650D1">
        <w:rPr>
          <w:rFonts w:ascii="Arial" w:hAnsi="Arial" w:cs="Arial"/>
          <w:sz w:val="24"/>
          <w:szCs w:val="24"/>
        </w:rPr>
        <w:t>materiały szkoleniowe dla nauczycieli, kadry zarządzającej szkół dotyczące pracy</w:t>
      </w:r>
      <w:r w:rsidR="0005377A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w środowisku merytorycznego i technicznego wsparcia szkół, nauczycieli</w:t>
      </w:r>
      <w:r w:rsidR="0005377A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i uczniów</w:t>
      </w:r>
      <w:r w:rsidR="0005377A" w:rsidRPr="003650D1">
        <w:rPr>
          <w:rFonts w:ascii="Arial" w:hAnsi="Arial" w:cs="Arial"/>
          <w:sz w:val="24"/>
          <w:szCs w:val="24"/>
        </w:rPr>
        <w:t xml:space="preserve">, </w:t>
      </w:r>
      <w:r w:rsidRPr="003650D1">
        <w:rPr>
          <w:rFonts w:ascii="Arial" w:hAnsi="Arial" w:cs="Arial"/>
          <w:sz w:val="24"/>
          <w:szCs w:val="24"/>
        </w:rPr>
        <w:t>zestaw narzędzi do wspomagania realizacji zadań związanych ze w</w:t>
      </w:r>
      <w:r w:rsidR="00174954" w:rsidRPr="003650D1">
        <w:rPr>
          <w:rFonts w:ascii="Arial" w:hAnsi="Arial" w:cs="Arial"/>
          <w:sz w:val="24"/>
          <w:szCs w:val="24"/>
        </w:rPr>
        <w:t>s</w:t>
      </w:r>
      <w:r w:rsidRPr="003650D1">
        <w:rPr>
          <w:rFonts w:ascii="Arial" w:hAnsi="Arial" w:cs="Arial"/>
          <w:sz w:val="24"/>
          <w:szCs w:val="24"/>
        </w:rPr>
        <w:t>parcie</w:t>
      </w:r>
      <w:r w:rsidR="0005377A" w:rsidRPr="003650D1">
        <w:rPr>
          <w:rFonts w:ascii="Arial" w:hAnsi="Arial" w:cs="Arial"/>
          <w:sz w:val="24"/>
          <w:szCs w:val="24"/>
        </w:rPr>
        <w:t xml:space="preserve">m </w:t>
      </w:r>
      <w:r w:rsidRPr="003650D1">
        <w:rPr>
          <w:rFonts w:ascii="Arial" w:hAnsi="Arial" w:cs="Arial"/>
          <w:sz w:val="24"/>
          <w:szCs w:val="24"/>
        </w:rPr>
        <w:t xml:space="preserve">wynikającym z </w:t>
      </w:r>
      <w:r w:rsidR="0005377A" w:rsidRPr="003650D1">
        <w:rPr>
          <w:rFonts w:ascii="Arial" w:hAnsi="Arial" w:cs="Arial"/>
          <w:sz w:val="24"/>
          <w:szCs w:val="24"/>
        </w:rPr>
        <w:t>p</w:t>
      </w:r>
      <w:r w:rsidRPr="003650D1">
        <w:rPr>
          <w:rFonts w:ascii="Arial" w:hAnsi="Arial" w:cs="Arial"/>
          <w:sz w:val="24"/>
          <w:szCs w:val="24"/>
        </w:rPr>
        <w:t>rojektu</w:t>
      </w:r>
      <w:r w:rsidR="0005377A" w:rsidRPr="003650D1">
        <w:rPr>
          <w:rFonts w:ascii="Arial" w:hAnsi="Arial" w:cs="Arial"/>
          <w:sz w:val="24"/>
          <w:szCs w:val="24"/>
        </w:rPr>
        <w:t xml:space="preserve"> RaP STEAM</w:t>
      </w:r>
      <w:r w:rsidR="006B307F" w:rsidRPr="003650D1">
        <w:rPr>
          <w:rFonts w:ascii="Arial" w:hAnsi="Arial" w:cs="Arial"/>
          <w:sz w:val="24"/>
          <w:szCs w:val="24"/>
        </w:rPr>
        <w:t>,</w:t>
      </w:r>
    </w:p>
    <w:p w14:paraId="391FF000" w14:textId="7BCC9A3C" w:rsidR="000A2436" w:rsidRPr="003650D1" w:rsidRDefault="000A2436" w:rsidP="0090068D">
      <w:pPr>
        <w:pStyle w:val="Akapitzlist"/>
        <w:numPr>
          <w:ilvl w:val="0"/>
          <w:numId w:val="5"/>
        </w:numPr>
        <w:spacing w:after="0" w:line="276" w:lineRule="auto"/>
        <w:ind w:left="709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b/>
          <w:bCs/>
          <w:sz w:val="24"/>
          <w:szCs w:val="24"/>
        </w:rPr>
        <w:t xml:space="preserve">Regulamin </w:t>
      </w:r>
      <w:r w:rsidRPr="003650D1">
        <w:rPr>
          <w:rFonts w:ascii="Arial" w:hAnsi="Arial" w:cs="Arial"/>
          <w:sz w:val="24"/>
          <w:szCs w:val="24"/>
        </w:rPr>
        <w:t>– Regulamin uczestnictwa szkół podstawowych, nauczycieli i</w:t>
      </w:r>
      <w:r w:rsidR="00AF64D4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uczniów w ramach projektu pn. „RaP STEAM – robotyka i programowanie w</w:t>
      </w:r>
      <w:r w:rsidR="00AF64D4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 xml:space="preserve">szkołach podstawowych z terenu województwa podkarpackiego”, dostępny na stronie internetowej </w:t>
      </w:r>
      <w:r w:rsidR="00B87962" w:rsidRPr="003650D1">
        <w:rPr>
          <w:rFonts w:ascii="Arial" w:hAnsi="Arial" w:cs="Arial"/>
          <w:sz w:val="24"/>
          <w:szCs w:val="24"/>
        </w:rPr>
        <w:t>p</w:t>
      </w:r>
      <w:r w:rsidRPr="003650D1">
        <w:rPr>
          <w:rFonts w:ascii="Arial" w:hAnsi="Arial" w:cs="Arial"/>
          <w:sz w:val="24"/>
          <w:szCs w:val="24"/>
        </w:rPr>
        <w:t>rojektu</w:t>
      </w:r>
      <w:r w:rsidR="00B87962" w:rsidRPr="003650D1">
        <w:rPr>
          <w:rFonts w:ascii="Arial" w:hAnsi="Arial" w:cs="Arial"/>
          <w:sz w:val="24"/>
          <w:szCs w:val="24"/>
        </w:rPr>
        <w:t xml:space="preserve"> RaP STEAM</w:t>
      </w:r>
      <w:r w:rsidRPr="003650D1"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3650D1">
          <w:rPr>
            <w:rStyle w:val="Hipercze"/>
            <w:rFonts w:ascii="Arial" w:hAnsi="Arial" w:cs="Arial"/>
            <w:color w:val="auto"/>
            <w:sz w:val="24"/>
            <w:szCs w:val="24"/>
          </w:rPr>
          <w:t>https://rap.podkarpackie.pl/</w:t>
        </w:r>
      </w:hyperlink>
      <w:r w:rsidR="006B307F" w:rsidRPr="003650D1">
        <w:rPr>
          <w:rFonts w:ascii="Arial" w:hAnsi="Arial" w:cs="Arial"/>
          <w:sz w:val="24"/>
          <w:szCs w:val="24"/>
        </w:rPr>
        <w:t>,</w:t>
      </w:r>
    </w:p>
    <w:p w14:paraId="1946F636" w14:textId="06B3D333" w:rsidR="000A2436" w:rsidRPr="003650D1" w:rsidRDefault="000A2436" w:rsidP="0090068D">
      <w:pPr>
        <w:pStyle w:val="Akapitzlist"/>
        <w:numPr>
          <w:ilvl w:val="0"/>
          <w:numId w:val="5"/>
        </w:numPr>
        <w:spacing w:after="0" w:line="276" w:lineRule="auto"/>
        <w:ind w:left="709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b/>
          <w:bCs/>
          <w:sz w:val="24"/>
          <w:szCs w:val="24"/>
        </w:rPr>
        <w:t xml:space="preserve">szkoła </w:t>
      </w:r>
      <w:r w:rsidRPr="003650D1">
        <w:rPr>
          <w:rFonts w:ascii="Arial" w:hAnsi="Arial" w:cs="Arial"/>
          <w:sz w:val="24"/>
          <w:szCs w:val="24"/>
        </w:rPr>
        <w:t>– szkoła podstawowa publiczna lub niepubliczna biorąca udział w projekcie RaP STEAM, realizująca nauczanie w klasach 4-8, której siedziba znajduje się na terenie województwa podkarpackiego</w:t>
      </w:r>
      <w:r w:rsidR="006B307F" w:rsidRPr="003650D1">
        <w:rPr>
          <w:rFonts w:ascii="Arial" w:hAnsi="Arial" w:cs="Arial"/>
          <w:sz w:val="24"/>
          <w:szCs w:val="24"/>
        </w:rPr>
        <w:t>,</w:t>
      </w:r>
    </w:p>
    <w:p w14:paraId="526030A9" w14:textId="018B75AE" w:rsidR="000A2436" w:rsidRPr="003650D1" w:rsidRDefault="000A2436" w:rsidP="0090068D">
      <w:pPr>
        <w:pStyle w:val="Akapitzlist"/>
        <w:numPr>
          <w:ilvl w:val="0"/>
          <w:numId w:val="5"/>
        </w:numPr>
        <w:spacing w:after="0" w:line="276" w:lineRule="auto"/>
        <w:ind w:left="709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b/>
          <w:bCs/>
          <w:sz w:val="24"/>
          <w:szCs w:val="24"/>
        </w:rPr>
        <w:t>zajęcia pozalekcyjne</w:t>
      </w:r>
      <w:r w:rsidRPr="003650D1">
        <w:rPr>
          <w:rFonts w:ascii="Arial" w:hAnsi="Arial" w:cs="Arial"/>
          <w:sz w:val="24"/>
          <w:szCs w:val="24"/>
        </w:rPr>
        <w:t xml:space="preserve"> – zajęcia pozalekcyjne z robotyki edukacyjnej i</w:t>
      </w:r>
      <w:r w:rsidR="004C2F86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programowania robotów dla chętnych uczniów klas 4-8 prowadzone przez przeszkolonych nauczycieli szkół biorących udział w projekcie RaP STEAM.</w:t>
      </w:r>
    </w:p>
    <w:p w14:paraId="595CF662" w14:textId="5B64D5E0" w:rsidR="00B677D9" w:rsidRPr="003650D1" w:rsidRDefault="00B677D9" w:rsidP="0090068D">
      <w:pPr>
        <w:pStyle w:val="Nagwek2"/>
        <w:ind w:left="426"/>
      </w:pPr>
      <w:r w:rsidRPr="003650D1">
        <w:t>Podstawa prawna procedury</w:t>
      </w:r>
    </w:p>
    <w:p w14:paraId="31A94059" w14:textId="5BCF34E0" w:rsidR="00924160" w:rsidRPr="003650D1" w:rsidRDefault="004B6CBF" w:rsidP="000A4018">
      <w:pPr>
        <w:pStyle w:val="Akapitzlist"/>
        <w:numPr>
          <w:ilvl w:val="0"/>
          <w:numId w:val="18"/>
        </w:numPr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Procedura opiera się na art. 22a ustawy z dnia 7 września 1991 r. o systemie oświaty (Dz. U. z 2025 r. poz. 881 z </w:t>
      </w:r>
      <w:proofErr w:type="spellStart"/>
      <w:r w:rsidRPr="003650D1">
        <w:rPr>
          <w:rFonts w:ascii="Arial" w:hAnsi="Arial" w:cs="Arial"/>
          <w:sz w:val="24"/>
          <w:szCs w:val="24"/>
        </w:rPr>
        <w:t>późn</w:t>
      </w:r>
      <w:proofErr w:type="spellEnd"/>
      <w:r w:rsidRPr="003650D1">
        <w:rPr>
          <w:rFonts w:ascii="Arial" w:hAnsi="Arial" w:cs="Arial"/>
          <w:sz w:val="24"/>
          <w:szCs w:val="24"/>
        </w:rPr>
        <w:t>. zm.)</w:t>
      </w:r>
      <w:r w:rsidR="00924160" w:rsidRPr="003650D1">
        <w:rPr>
          <w:rFonts w:ascii="Arial" w:hAnsi="Arial" w:cs="Arial"/>
          <w:sz w:val="24"/>
          <w:szCs w:val="24"/>
        </w:rPr>
        <w:t>.</w:t>
      </w:r>
    </w:p>
    <w:p w14:paraId="7731E3C8" w14:textId="25F8E129" w:rsidR="000A4018" w:rsidRPr="003650D1" w:rsidRDefault="00924160" w:rsidP="000A4018">
      <w:pPr>
        <w:pStyle w:val="Akapitzlist"/>
        <w:numPr>
          <w:ilvl w:val="0"/>
          <w:numId w:val="18"/>
        </w:numPr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 xml:space="preserve">Program RaP STEAM </w:t>
      </w:r>
      <w:r w:rsidR="00F43486" w:rsidRPr="003650D1">
        <w:rPr>
          <w:rFonts w:ascii="Arial" w:hAnsi="Arial" w:cs="Arial"/>
          <w:sz w:val="24"/>
          <w:szCs w:val="24"/>
        </w:rPr>
        <w:t>obejmuje treści nauczania ustalone</w:t>
      </w:r>
      <w:r w:rsidR="000A4018" w:rsidRPr="003650D1">
        <w:rPr>
          <w:rFonts w:ascii="Arial" w:hAnsi="Arial" w:cs="Arial"/>
          <w:sz w:val="24"/>
          <w:szCs w:val="24"/>
        </w:rPr>
        <w:t>:</w:t>
      </w:r>
    </w:p>
    <w:p w14:paraId="2F31CE61" w14:textId="65C3F2FC" w:rsidR="00AA36F2" w:rsidRPr="003650D1" w:rsidRDefault="004B6CBF" w:rsidP="000A4018">
      <w:pPr>
        <w:pStyle w:val="Akapitzlist"/>
        <w:numPr>
          <w:ilvl w:val="0"/>
          <w:numId w:val="19"/>
        </w:numPr>
        <w:spacing w:after="0" w:line="276" w:lineRule="auto"/>
        <w:ind w:left="851"/>
        <w:jc w:val="left"/>
        <w:rPr>
          <w:rFonts w:ascii="Arial" w:hAnsi="Arial" w:cs="Arial"/>
          <w:b/>
          <w:bCs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Rozporządzeni</w:t>
      </w:r>
      <w:r w:rsidR="00BF2B61" w:rsidRPr="003650D1">
        <w:rPr>
          <w:rFonts w:ascii="Arial" w:hAnsi="Arial" w:cs="Arial"/>
          <w:sz w:val="24"/>
          <w:szCs w:val="24"/>
        </w:rPr>
        <w:t>em</w:t>
      </w:r>
      <w:r w:rsidRPr="003650D1">
        <w:rPr>
          <w:rFonts w:ascii="Arial" w:hAnsi="Arial" w:cs="Arial"/>
          <w:sz w:val="24"/>
          <w:szCs w:val="24"/>
        </w:rPr>
        <w:t xml:space="preserve"> Ministra Edukacji Narodowej z dnia 14 lutego 2017 r. w</w:t>
      </w:r>
      <w:r w:rsidR="00FE23BB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(Dz. U. z</w:t>
      </w:r>
      <w:r w:rsidR="00A86B15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 xml:space="preserve">2017 r. poz. 356 z </w:t>
      </w:r>
      <w:proofErr w:type="spellStart"/>
      <w:r w:rsidRPr="003650D1">
        <w:rPr>
          <w:rFonts w:ascii="Arial" w:hAnsi="Arial" w:cs="Arial"/>
          <w:sz w:val="24"/>
          <w:szCs w:val="24"/>
        </w:rPr>
        <w:t>późn</w:t>
      </w:r>
      <w:proofErr w:type="spellEnd"/>
      <w:r w:rsidRPr="003650D1">
        <w:rPr>
          <w:rFonts w:ascii="Arial" w:hAnsi="Arial" w:cs="Arial"/>
          <w:sz w:val="24"/>
          <w:szCs w:val="24"/>
        </w:rPr>
        <w:t>. zm.)</w:t>
      </w:r>
      <w:r w:rsidR="000A4018" w:rsidRPr="003650D1">
        <w:rPr>
          <w:rFonts w:ascii="Arial" w:hAnsi="Arial" w:cs="Arial"/>
          <w:sz w:val="24"/>
          <w:szCs w:val="24"/>
        </w:rPr>
        <w:t>,</w:t>
      </w:r>
    </w:p>
    <w:p w14:paraId="183DABEA" w14:textId="522D4CCB" w:rsidR="000A4018" w:rsidRPr="003650D1" w:rsidRDefault="00770A07" w:rsidP="00DD215F">
      <w:pPr>
        <w:pStyle w:val="Akapitzlist"/>
        <w:numPr>
          <w:ilvl w:val="0"/>
          <w:numId w:val="19"/>
        </w:numPr>
        <w:spacing w:after="0" w:line="276" w:lineRule="auto"/>
        <w:ind w:left="851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lastRenderedPageBreak/>
        <w:t>Rozporządzenie</w:t>
      </w:r>
      <w:r w:rsidR="0083506E" w:rsidRPr="003650D1">
        <w:rPr>
          <w:rFonts w:ascii="Arial" w:hAnsi="Arial" w:cs="Arial"/>
          <w:sz w:val="24"/>
          <w:szCs w:val="24"/>
        </w:rPr>
        <w:t>m</w:t>
      </w:r>
      <w:r w:rsidRPr="003650D1">
        <w:rPr>
          <w:rFonts w:ascii="Arial" w:hAnsi="Arial" w:cs="Arial"/>
          <w:sz w:val="24"/>
          <w:szCs w:val="24"/>
        </w:rPr>
        <w:t xml:space="preserve"> Ministra Edukacji z dnia 11 marca 2026 r. w sprawie podstawy programowej wychowania przedszkolnego oraz podstawy programowej kształcenia ogólnego dla szkoły podstawowej, w tym dla uczniów z niepełnosprawnością intelektualną w stopniu umiarkowanym lub znacznym (</w:t>
      </w:r>
      <w:r w:rsidR="00CA1B42" w:rsidRPr="003650D1">
        <w:rPr>
          <w:rFonts w:ascii="Arial" w:hAnsi="Arial" w:cs="Arial"/>
          <w:sz w:val="24"/>
          <w:szCs w:val="24"/>
        </w:rPr>
        <w:t>Dz. U. z 2026 r. poz. 378)</w:t>
      </w:r>
      <w:r w:rsidRPr="003650D1">
        <w:rPr>
          <w:rFonts w:ascii="Arial" w:hAnsi="Arial" w:cs="Arial"/>
          <w:sz w:val="24"/>
          <w:szCs w:val="24"/>
        </w:rPr>
        <w:t>.</w:t>
      </w:r>
    </w:p>
    <w:p w14:paraId="50FA6B00" w14:textId="466DD2BC" w:rsidR="009F620E" w:rsidRPr="003650D1" w:rsidRDefault="00B677D9" w:rsidP="0090068D">
      <w:pPr>
        <w:pStyle w:val="Nagwek2"/>
        <w:ind w:left="426"/>
      </w:pPr>
      <w:r w:rsidRPr="003650D1">
        <w:t>Cel procedury</w:t>
      </w:r>
    </w:p>
    <w:p w14:paraId="5A9BA4BB" w14:textId="617CBE64" w:rsidR="009F620E" w:rsidRPr="003650D1" w:rsidRDefault="006F2381" w:rsidP="0090068D">
      <w:pPr>
        <w:spacing w:after="0" w:line="276" w:lineRule="auto"/>
        <w:jc w:val="left"/>
        <w:rPr>
          <w:rFonts w:ascii="Arial" w:hAnsi="Arial" w:cs="Arial"/>
          <w:strike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 xml:space="preserve">Program RaP STEAM </w:t>
      </w:r>
      <w:r w:rsidR="00AA36F2" w:rsidRPr="003650D1">
        <w:rPr>
          <w:rFonts w:ascii="Arial" w:hAnsi="Arial" w:cs="Arial"/>
          <w:sz w:val="24"/>
          <w:szCs w:val="24"/>
        </w:rPr>
        <w:t>został opracowany w ramach realizacji</w:t>
      </w:r>
      <w:r w:rsidR="00B677D9" w:rsidRPr="003650D1">
        <w:rPr>
          <w:rFonts w:ascii="Arial" w:hAnsi="Arial" w:cs="Arial"/>
          <w:sz w:val="24"/>
          <w:szCs w:val="24"/>
        </w:rPr>
        <w:t xml:space="preserve"> </w:t>
      </w:r>
      <w:r w:rsidR="00AA36F2" w:rsidRPr="003650D1">
        <w:rPr>
          <w:rFonts w:ascii="Arial" w:hAnsi="Arial" w:cs="Arial"/>
          <w:sz w:val="24"/>
          <w:szCs w:val="24"/>
        </w:rPr>
        <w:t>projektu RaP STEAM</w:t>
      </w:r>
      <w:r w:rsidR="005F79D5" w:rsidRPr="003650D1">
        <w:rPr>
          <w:rFonts w:ascii="Arial" w:hAnsi="Arial" w:cs="Arial"/>
          <w:sz w:val="24"/>
          <w:szCs w:val="24"/>
        </w:rPr>
        <w:t xml:space="preserve"> </w:t>
      </w:r>
      <w:r w:rsidR="005A15AE" w:rsidRPr="003650D1">
        <w:rPr>
          <w:rFonts w:ascii="Arial" w:hAnsi="Arial" w:cs="Arial"/>
          <w:sz w:val="24"/>
          <w:szCs w:val="24"/>
        </w:rPr>
        <w:t>współfinansowanego ze środków Unii Europejskiej w ramach Europejskiego Funduszu Społecznego Plus, programu regionalnego Fundusze Europejskie dla Podkarpacia 2021-2027</w:t>
      </w:r>
      <w:r w:rsidR="0090068D" w:rsidRPr="003650D1">
        <w:rPr>
          <w:rFonts w:ascii="Arial" w:hAnsi="Arial" w:cs="Arial"/>
          <w:sz w:val="24"/>
          <w:szCs w:val="24"/>
        </w:rPr>
        <w:t>.</w:t>
      </w:r>
    </w:p>
    <w:p w14:paraId="2F5EE658" w14:textId="2711297C" w:rsidR="00BE7099" w:rsidRPr="003650D1" w:rsidRDefault="00BE7099" w:rsidP="00BE7099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Celem procedury jest sformalizowanie dopuszczenia Programu RaP STEAM do użytku w szkole biorącej udział w projekcie RaP STEAM, ujednolicenie zasad jego realizacji, zapewnieni</w:t>
      </w:r>
      <w:r w:rsidR="00C170F5" w:rsidRPr="003650D1">
        <w:rPr>
          <w:rFonts w:ascii="Arial" w:hAnsi="Arial" w:cs="Arial"/>
          <w:sz w:val="24"/>
          <w:szCs w:val="24"/>
        </w:rPr>
        <w:t>e</w:t>
      </w:r>
      <w:r w:rsidRPr="003650D1">
        <w:rPr>
          <w:rFonts w:ascii="Arial" w:hAnsi="Arial" w:cs="Arial"/>
          <w:sz w:val="24"/>
          <w:szCs w:val="24"/>
        </w:rPr>
        <w:t xml:space="preserve"> wysokiej jakości i efektywności oferowanych usług edukacyjnych, ukierunkowanych na rozwój u uczniów kompetencji istotnych na rynku pracy, w tym w zakresie robotyki i programowania.</w:t>
      </w:r>
    </w:p>
    <w:p w14:paraId="68B9D5CD" w14:textId="7E3A4066" w:rsidR="00B677D9" w:rsidRPr="003650D1" w:rsidRDefault="00B677D9" w:rsidP="0090068D">
      <w:pPr>
        <w:pStyle w:val="Nagwek2"/>
        <w:ind w:left="426"/>
      </w:pPr>
      <w:r w:rsidRPr="003650D1">
        <w:t>Harmonogram działań i tok postępowania</w:t>
      </w:r>
    </w:p>
    <w:p w14:paraId="2AECBA0B" w14:textId="00506094" w:rsidR="00AA36F2" w:rsidRPr="003650D1" w:rsidRDefault="00B677D9" w:rsidP="002A4A87">
      <w:pPr>
        <w:pStyle w:val="Akapitzlist"/>
        <w:numPr>
          <w:ilvl w:val="0"/>
          <w:numId w:val="20"/>
        </w:numPr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 xml:space="preserve">Proces wyboru i zatwierdzania </w:t>
      </w:r>
      <w:r w:rsidR="00CA3643" w:rsidRPr="003650D1">
        <w:rPr>
          <w:rFonts w:ascii="Arial" w:hAnsi="Arial" w:cs="Arial"/>
          <w:sz w:val="24"/>
          <w:szCs w:val="24"/>
        </w:rPr>
        <w:t>P</w:t>
      </w:r>
      <w:r w:rsidRPr="003650D1">
        <w:rPr>
          <w:rFonts w:ascii="Arial" w:hAnsi="Arial" w:cs="Arial"/>
          <w:sz w:val="24"/>
          <w:szCs w:val="24"/>
        </w:rPr>
        <w:t xml:space="preserve">rogramu </w:t>
      </w:r>
      <w:r w:rsidR="00CA3643" w:rsidRPr="003650D1">
        <w:rPr>
          <w:rFonts w:ascii="Arial" w:hAnsi="Arial" w:cs="Arial"/>
          <w:sz w:val="24"/>
          <w:szCs w:val="24"/>
        </w:rPr>
        <w:t xml:space="preserve">RaP STEAM </w:t>
      </w:r>
      <w:r w:rsidR="00DB443D" w:rsidRPr="003650D1">
        <w:rPr>
          <w:rFonts w:ascii="Arial" w:hAnsi="Arial" w:cs="Arial"/>
          <w:sz w:val="24"/>
          <w:szCs w:val="24"/>
        </w:rPr>
        <w:t xml:space="preserve">w szkole </w:t>
      </w:r>
      <w:r w:rsidRPr="003650D1">
        <w:rPr>
          <w:rFonts w:ascii="Arial" w:hAnsi="Arial" w:cs="Arial"/>
          <w:sz w:val="24"/>
          <w:szCs w:val="24"/>
        </w:rPr>
        <w:t>odbywa się według następujących terminów:</w:t>
      </w:r>
    </w:p>
    <w:p w14:paraId="5411B5C6" w14:textId="518DE8D8" w:rsidR="00AA36F2" w:rsidRPr="003650D1" w:rsidRDefault="00C911C9" w:rsidP="0090068D">
      <w:pPr>
        <w:pStyle w:val="Akapitzlist"/>
        <w:numPr>
          <w:ilvl w:val="0"/>
          <w:numId w:val="3"/>
        </w:num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nauczyciel/nauczyciele ucze</w:t>
      </w:r>
      <w:r w:rsidR="004068E3" w:rsidRPr="003650D1">
        <w:rPr>
          <w:rFonts w:ascii="Arial" w:hAnsi="Arial" w:cs="Arial"/>
          <w:sz w:val="24"/>
          <w:szCs w:val="24"/>
        </w:rPr>
        <w:t>stniczący</w:t>
      </w:r>
      <w:r w:rsidRPr="003650D1">
        <w:rPr>
          <w:rFonts w:ascii="Arial" w:hAnsi="Arial" w:cs="Arial"/>
          <w:sz w:val="24"/>
          <w:szCs w:val="24"/>
        </w:rPr>
        <w:t xml:space="preserve"> w</w:t>
      </w:r>
      <w:r w:rsidR="004068E3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pr</w:t>
      </w:r>
      <w:r w:rsidR="004068E3" w:rsidRPr="003650D1">
        <w:rPr>
          <w:rFonts w:ascii="Arial" w:hAnsi="Arial" w:cs="Arial"/>
          <w:sz w:val="24"/>
          <w:szCs w:val="24"/>
        </w:rPr>
        <w:t>ojekcie</w:t>
      </w:r>
      <w:r w:rsidRPr="003650D1">
        <w:rPr>
          <w:rFonts w:ascii="Arial" w:hAnsi="Arial" w:cs="Arial"/>
          <w:sz w:val="24"/>
          <w:szCs w:val="24"/>
        </w:rPr>
        <w:t xml:space="preserve"> Ra</w:t>
      </w:r>
      <w:r w:rsidR="001A27AD" w:rsidRPr="003650D1">
        <w:rPr>
          <w:rFonts w:ascii="Arial" w:hAnsi="Arial" w:cs="Arial"/>
          <w:sz w:val="24"/>
          <w:szCs w:val="24"/>
        </w:rPr>
        <w:t>P</w:t>
      </w:r>
      <w:r w:rsidRPr="003650D1">
        <w:rPr>
          <w:rFonts w:ascii="Arial" w:hAnsi="Arial" w:cs="Arial"/>
          <w:sz w:val="24"/>
          <w:szCs w:val="24"/>
        </w:rPr>
        <w:t xml:space="preserve"> STEAM składa</w:t>
      </w:r>
      <w:r w:rsidR="00CA3643" w:rsidRPr="003650D1">
        <w:rPr>
          <w:rFonts w:ascii="Arial" w:hAnsi="Arial" w:cs="Arial"/>
          <w:sz w:val="24"/>
          <w:szCs w:val="24"/>
        </w:rPr>
        <w:t>/</w:t>
      </w:r>
      <w:r w:rsidRPr="003650D1">
        <w:rPr>
          <w:rFonts w:ascii="Arial" w:hAnsi="Arial" w:cs="Arial"/>
          <w:sz w:val="24"/>
          <w:szCs w:val="24"/>
        </w:rPr>
        <w:t xml:space="preserve">ją wniosek o </w:t>
      </w:r>
      <w:r w:rsidR="001A27AD" w:rsidRPr="003650D1">
        <w:rPr>
          <w:rFonts w:ascii="Arial" w:hAnsi="Arial" w:cs="Arial"/>
          <w:sz w:val="24"/>
          <w:szCs w:val="24"/>
        </w:rPr>
        <w:t>w</w:t>
      </w:r>
      <w:r w:rsidRPr="003650D1">
        <w:rPr>
          <w:rFonts w:ascii="Arial" w:hAnsi="Arial" w:cs="Arial"/>
          <w:sz w:val="24"/>
          <w:szCs w:val="24"/>
        </w:rPr>
        <w:t xml:space="preserve">pisanie </w:t>
      </w:r>
      <w:r w:rsidR="001A27AD" w:rsidRPr="003650D1">
        <w:rPr>
          <w:rFonts w:ascii="Arial" w:hAnsi="Arial" w:cs="Arial"/>
          <w:sz w:val="24"/>
          <w:szCs w:val="24"/>
        </w:rPr>
        <w:t>P</w:t>
      </w:r>
      <w:r w:rsidRPr="003650D1">
        <w:rPr>
          <w:rFonts w:ascii="Arial" w:hAnsi="Arial" w:cs="Arial"/>
          <w:sz w:val="24"/>
          <w:szCs w:val="24"/>
        </w:rPr>
        <w:t xml:space="preserve">rogramu RaP STEAM do szkolnego </w:t>
      </w:r>
      <w:r w:rsidR="001A27AD" w:rsidRPr="003650D1">
        <w:rPr>
          <w:rFonts w:ascii="Arial" w:hAnsi="Arial" w:cs="Arial"/>
          <w:sz w:val="24"/>
          <w:szCs w:val="24"/>
        </w:rPr>
        <w:t>zestawu</w:t>
      </w:r>
      <w:r w:rsidRPr="003650D1">
        <w:rPr>
          <w:rFonts w:ascii="Arial" w:hAnsi="Arial" w:cs="Arial"/>
          <w:sz w:val="24"/>
          <w:szCs w:val="24"/>
        </w:rPr>
        <w:t xml:space="preserve"> programów nauczania</w:t>
      </w:r>
      <w:r w:rsidR="00210FD3" w:rsidRPr="003650D1">
        <w:rPr>
          <w:rFonts w:ascii="Arial" w:hAnsi="Arial" w:cs="Arial"/>
          <w:sz w:val="24"/>
          <w:szCs w:val="24"/>
        </w:rPr>
        <w:t xml:space="preserve"> </w:t>
      </w:r>
      <w:r w:rsidR="00107661" w:rsidRPr="003650D1">
        <w:rPr>
          <w:rFonts w:ascii="Arial" w:hAnsi="Arial" w:cs="Arial"/>
          <w:sz w:val="24"/>
          <w:szCs w:val="24"/>
        </w:rPr>
        <w:t>zgodn</w:t>
      </w:r>
      <w:r w:rsidR="00B94904" w:rsidRPr="003650D1">
        <w:rPr>
          <w:rFonts w:ascii="Arial" w:hAnsi="Arial" w:cs="Arial"/>
          <w:sz w:val="24"/>
          <w:szCs w:val="24"/>
        </w:rPr>
        <w:t>i</w:t>
      </w:r>
      <w:r w:rsidR="00107661" w:rsidRPr="003650D1">
        <w:rPr>
          <w:rFonts w:ascii="Arial" w:hAnsi="Arial" w:cs="Arial"/>
          <w:sz w:val="24"/>
          <w:szCs w:val="24"/>
        </w:rPr>
        <w:t xml:space="preserve">e </w:t>
      </w:r>
      <w:r w:rsidR="00794062" w:rsidRPr="003650D1">
        <w:rPr>
          <w:rFonts w:ascii="Arial" w:hAnsi="Arial" w:cs="Arial"/>
          <w:sz w:val="24"/>
          <w:szCs w:val="24"/>
        </w:rPr>
        <w:t xml:space="preserve">z ramowym </w:t>
      </w:r>
      <w:r w:rsidR="00107661" w:rsidRPr="003650D1">
        <w:rPr>
          <w:rFonts w:ascii="Arial" w:hAnsi="Arial" w:cs="Arial"/>
          <w:sz w:val="24"/>
          <w:szCs w:val="24"/>
        </w:rPr>
        <w:t>wzorem stanowiącym załącznik nr 1 do niniejszej Procedury</w:t>
      </w:r>
      <w:r w:rsidR="00210FD3" w:rsidRPr="003650D1">
        <w:rPr>
          <w:rFonts w:ascii="Arial" w:hAnsi="Arial" w:cs="Arial"/>
          <w:sz w:val="24"/>
          <w:szCs w:val="24"/>
        </w:rPr>
        <w:t xml:space="preserve">, </w:t>
      </w:r>
      <w:r w:rsidR="00AA36F2" w:rsidRPr="003650D1">
        <w:rPr>
          <w:rFonts w:ascii="Arial" w:hAnsi="Arial" w:cs="Arial"/>
          <w:sz w:val="24"/>
          <w:szCs w:val="24"/>
        </w:rPr>
        <w:t xml:space="preserve">w </w:t>
      </w:r>
      <w:r w:rsidR="003E0C91" w:rsidRPr="003650D1">
        <w:rPr>
          <w:rFonts w:ascii="Arial" w:hAnsi="Arial" w:cs="Arial"/>
          <w:sz w:val="24"/>
          <w:szCs w:val="24"/>
        </w:rPr>
        <w:t xml:space="preserve">proponowanym </w:t>
      </w:r>
      <w:r w:rsidR="00AA36F2" w:rsidRPr="003650D1">
        <w:rPr>
          <w:rFonts w:ascii="Arial" w:hAnsi="Arial" w:cs="Arial"/>
          <w:sz w:val="24"/>
          <w:szCs w:val="24"/>
        </w:rPr>
        <w:t>terminie</w:t>
      </w:r>
      <w:r w:rsidR="003E0C91" w:rsidRPr="003650D1">
        <w:rPr>
          <w:rFonts w:ascii="Arial" w:hAnsi="Arial" w:cs="Arial"/>
          <w:sz w:val="24"/>
          <w:szCs w:val="24"/>
        </w:rPr>
        <w:t xml:space="preserve"> </w:t>
      </w:r>
      <w:r w:rsidR="00AA36F2" w:rsidRPr="003650D1">
        <w:rPr>
          <w:rFonts w:ascii="Arial" w:hAnsi="Arial" w:cs="Arial"/>
          <w:sz w:val="24"/>
          <w:szCs w:val="24"/>
        </w:rPr>
        <w:t>do</w:t>
      </w:r>
      <w:r w:rsidR="00446CD5" w:rsidRPr="003650D1">
        <w:rPr>
          <w:rFonts w:ascii="Arial" w:hAnsi="Arial" w:cs="Arial"/>
          <w:sz w:val="24"/>
          <w:szCs w:val="24"/>
        </w:rPr>
        <w:t xml:space="preserve"> 30 czerwca 2026 roku</w:t>
      </w:r>
      <w:r w:rsidR="00AA36F2" w:rsidRPr="003650D1">
        <w:rPr>
          <w:rFonts w:ascii="Arial" w:hAnsi="Arial" w:cs="Arial"/>
          <w:sz w:val="24"/>
          <w:szCs w:val="24"/>
        </w:rPr>
        <w:t>,</w:t>
      </w:r>
    </w:p>
    <w:p w14:paraId="2D7ED82E" w14:textId="7BCB4593" w:rsidR="00F66538" w:rsidRPr="003650D1" w:rsidRDefault="00AA36F2">
      <w:pPr>
        <w:pStyle w:val="Akapitzlist"/>
        <w:numPr>
          <w:ilvl w:val="0"/>
          <w:numId w:val="3"/>
        </w:num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d</w:t>
      </w:r>
      <w:r w:rsidR="00B677D9" w:rsidRPr="003650D1">
        <w:rPr>
          <w:rFonts w:ascii="Arial" w:hAnsi="Arial" w:cs="Arial"/>
          <w:sz w:val="24"/>
          <w:szCs w:val="24"/>
        </w:rPr>
        <w:t xml:space="preserve">yrektor </w:t>
      </w:r>
      <w:r w:rsidR="00C74DE9" w:rsidRPr="003650D1">
        <w:rPr>
          <w:rFonts w:ascii="Arial" w:hAnsi="Arial" w:cs="Arial"/>
          <w:sz w:val="24"/>
          <w:szCs w:val="24"/>
        </w:rPr>
        <w:t xml:space="preserve">szkoły </w:t>
      </w:r>
      <w:r w:rsidR="00B677D9" w:rsidRPr="003650D1">
        <w:rPr>
          <w:rFonts w:ascii="Arial" w:hAnsi="Arial" w:cs="Arial"/>
          <w:sz w:val="24"/>
          <w:szCs w:val="24"/>
        </w:rPr>
        <w:t xml:space="preserve">dokonuje analizy formalnej </w:t>
      </w:r>
      <w:r w:rsidR="006F2381" w:rsidRPr="003650D1">
        <w:rPr>
          <w:rFonts w:ascii="Arial" w:hAnsi="Arial" w:cs="Arial"/>
          <w:sz w:val="24"/>
          <w:szCs w:val="24"/>
        </w:rPr>
        <w:t>P</w:t>
      </w:r>
      <w:r w:rsidR="00B677D9" w:rsidRPr="003650D1">
        <w:rPr>
          <w:rFonts w:ascii="Arial" w:hAnsi="Arial" w:cs="Arial"/>
          <w:sz w:val="24"/>
          <w:szCs w:val="24"/>
        </w:rPr>
        <w:t>rogramu</w:t>
      </w:r>
      <w:r w:rsidR="006F2381" w:rsidRPr="003650D1">
        <w:rPr>
          <w:rFonts w:ascii="Arial" w:hAnsi="Arial" w:cs="Arial"/>
          <w:sz w:val="24"/>
          <w:szCs w:val="24"/>
        </w:rPr>
        <w:t xml:space="preserve"> RaP STEAM</w:t>
      </w:r>
      <w:r w:rsidR="00B677D9" w:rsidRPr="003650D1">
        <w:rPr>
          <w:rFonts w:ascii="Arial" w:hAnsi="Arial" w:cs="Arial"/>
          <w:sz w:val="24"/>
          <w:szCs w:val="24"/>
        </w:rPr>
        <w:t>.</w:t>
      </w:r>
    </w:p>
    <w:p w14:paraId="6F6592F7" w14:textId="09A0FB1E" w:rsidR="00010CCA" w:rsidRPr="003650D1" w:rsidRDefault="00BF22C9">
      <w:pPr>
        <w:pStyle w:val="Akapitzlist"/>
        <w:numPr>
          <w:ilvl w:val="0"/>
          <w:numId w:val="3"/>
        </w:num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d</w:t>
      </w:r>
      <w:r w:rsidR="005F43B9" w:rsidRPr="003650D1">
        <w:rPr>
          <w:rFonts w:ascii="Arial" w:hAnsi="Arial" w:cs="Arial"/>
          <w:sz w:val="24"/>
          <w:szCs w:val="24"/>
        </w:rPr>
        <w:t>yrektor</w:t>
      </w:r>
      <w:r w:rsidR="00DB443D" w:rsidRPr="003650D1">
        <w:rPr>
          <w:rFonts w:ascii="Arial" w:hAnsi="Arial" w:cs="Arial"/>
          <w:sz w:val="24"/>
          <w:szCs w:val="24"/>
        </w:rPr>
        <w:t xml:space="preserve"> szkoły</w:t>
      </w:r>
      <w:r w:rsidR="005F43B9" w:rsidRPr="003650D1">
        <w:rPr>
          <w:rFonts w:ascii="Arial" w:hAnsi="Arial" w:cs="Arial"/>
          <w:sz w:val="24"/>
          <w:szCs w:val="24"/>
        </w:rPr>
        <w:t xml:space="preserve"> może </w:t>
      </w:r>
      <w:r w:rsidR="00B677D9" w:rsidRPr="003650D1">
        <w:rPr>
          <w:rFonts w:ascii="Arial" w:hAnsi="Arial" w:cs="Arial"/>
          <w:sz w:val="24"/>
          <w:szCs w:val="24"/>
        </w:rPr>
        <w:t>zasię</w:t>
      </w:r>
      <w:r w:rsidR="005F43B9" w:rsidRPr="003650D1">
        <w:rPr>
          <w:rFonts w:ascii="Arial" w:hAnsi="Arial" w:cs="Arial"/>
          <w:sz w:val="24"/>
          <w:szCs w:val="24"/>
        </w:rPr>
        <w:t>gnąć</w:t>
      </w:r>
      <w:r w:rsidR="00B677D9" w:rsidRPr="003650D1">
        <w:rPr>
          <w:rFonts w:ascii="Arial" w:hAnsi="Arial" w:cs="Arial"/>
          <w:sz w:val="24"/>
          <w:szCs w:val="24"/>
        </w:rPr>
        <w:t xml:space="preserve"> opinii</w:t>
      </w:r>
      <w:r w:rsidR="00B44E96" w:rsidRPr="003650D1">
        <w:rPr>
          <w:rFonts w:ascii="Arial" w:hAnsi="Arial" w:cs="Arial"/>
          <w:sz w:val="24"/>
          <w:szCs w:val="24"/>
        </w:rPr>
        <w:t xml:space="preserve"> </w:t>
      </w:r>
      <w:r w:rsidR="008700AC" w:rsidRPr="003650D1">
        <w:rPr>
          <w:rFonts w:ascii="Arial" w:hAnsi="Arial" w:cs="Arial"/>
          <w:sz w:val="24"/>
          <w:szCs w:val="24"/>
        </w:rPr>
        <w:t>nauczyciela mianowanego, bądź dyplomowanego, zespołu przedmiotowego bądź doradcy metodycznego, na temat Programu RaP STEAM</w:t>
      </w:r>
      <w:r w:rsidR="005F43B9" w:rsidRPr="003650D1">
        <w:rPr>
          <w:rFonts w:ascii="Arial" w:hAnsi="Arial" w:cs="Arial"/>
          <w:sz w:val="24"/>
          <w:szCs w:val="24"/>
        </w:rPr>
        <w:t>,</w:t>
      </w:r>
    </w:p>
    <w:p w14:paraId="6F0D2F7A" w14:textId="7258A459" w:rsidR="00BD6449" w:rsidRPr="003650D1" w:rsidRDefault="00B23336" w:rsidP="0090068D">
      <w:pPr>
        <w:pStyle w:val="Akapitzlist"/>
        <w:numPr>
          <w:ilvl w:val="0"/>
          <w:numId w:val="3"/>
        </w:num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dyrektor szkoły, po zasięgnięciu opinii rady pedagogicznej, dopuszcza Program RaP STEAM do użytku w szkole,</w:t>
      </w:r>
    </w:p>
    <w:p w14:paraId="6EE44521" w14:textId="5B82D831" w:rsidR="0090068D" w:rsidRPr="003650D1" w:rsidRDefault="00AA36F2" w:rsidP="0090068D">
      <w:pPr>
        <w:pStyle w:val="Akapitzlist"/>
        <w:numPr>
          <w:ilvl w:val="0"/>
          <w:numId w:val="3"/>
        </w:num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d</w:t>
      </w:r>
      <w:r w:rsidR="00B677D9" w:rsidRPr="003650D1">
        <w:rPr>
          <w:rFonts w:ascii="Arial" w:hAnsi="Arial" w:cs="Arial"/>
          <w:sz w:val="24"/>
          <w:szCs w:val="24"/>
        </w:rPr>
        <w:t xml:space="preserve">yrektor </w:t>
      </w:r>
      <w:r w:rsidR="00C74DE9" w:rsidRPr="003650D1">
        <w:rPr>
          <w:rFonts w:ascii="Arial" w:hAnsi="Arial" w:cs="Arial"/>
          <w:sz w:val="24"/>
          <w:szCs w:val="24"/>
        </w:rPr>
        <w:t xml:space="preserve">szkoły </w:t>
      </w:r>
      <w:r w:rsidR="00B677D9" w:rsidRPr="003650D1">
        <w:rPr>
          <w:rFonts w:ascii="Arial" w:hAnsi="Arial" w:cs="Arial"/>
          <w:sz w:val="24"/>
          <w:szCs w:val="24"/>
        </w:rPr>
        <w:t xml:space="preserve">podejmuje decyzję o </w:t>
      </w:r>
      <w:r w:rsidR="00316714" w:rsidRPr="003650D1">
        <w:rPr>
          <w:rFonts w:ascii="Arial" w:hAnsi="Arial" w:cs="Arial"/>
          <w:sz w:val="24"/>
          <w:szCs w:val="24"/>
        </w:rPr>
        <w:t>wpisaniu</w:t>
      </w:r>
      <w:r w:rsidR="00B677D9" w:rsidRPr="003650D1">
        <w:rPr>
          <w:rFonts w:ascii="Arial" w:hAnsi="Arial" w:cs="Arial"/>
          <w:sz w:val="24"/>
          <w:szCs w:val="24"/>
        </w:rPr>
        <w:t xml:space="preserve"> </w:t>
      </w:r>
      <w:r w:rsidR="00F40D5A" w:rsidRPr="003650D1">
        <w:rPr>
          <w:rFonts w:ascii="Arial" w:hAnsi="Arial" w:cs="Arial"/>
          <w:sz w:val="24"/>
          <w:szCs w:val="24"/>
        </w:rPr>
        <w:t>Programu RaP STEAM</w:t>
      </w:r>
      <w:r w:rsidR="00B677D9" w:rsidRPr="003650D1">
        <w:rPr>
          <w:rFonts w:ascii="Arial" w:hAnsi="Arial" w:cs="Arial"/>
          <w:sz w:val="24"/>
          <w:szCs w:val="24"/>
        </w:rPr>
        <w:t xml:space="preserve"> </w:t>
      </w:r>
      <w:r w:rsidR="00316714" w:rsidRPr="003650D1">
        <w:rPr>
          <w:rFonts w:ascii="Arial" w:hAnsi="Arial" w:cs="Arial"/>
          <w:sz w:val="24"/>
          <w:szCs w:val="24"/>
        </w:rPr>
        <w:t xml:space="preserve">do szkolnego zestawu programów nauczania </w:t>
      </w:r>
      <w:r w:rsidR="00107661" w:rsidRPr="003650D1">
        <w:rPr>
          <w:rFonts w:ascii="Arial" w:hAnsi="Arial" w:cs="Arial"/>
          <w:sz w:val="24"/>
          <w:szCs w:val="24"/>
        </w:rPr>
        <w:t>zgodn</w:t>
      </w:r>
      <w:r w:rsidR="00B94904" w:rsidRPr="003650D1">
        <w:rPr>
          <w:rFonts w:ascii="Arial" w:hAnsi="Arial" w:cs="Arial"/>
          <w:sz w:val="24"/>
          <w:szCs w:val="24"/>
        </w:rPr>
        <w:t>i</w:t>
      </w:r>
      <w:r w:rsidR="00107661" w:rsidRPr="003650D1">
        <w:rPr>
          <w:rFonts w:ascii="Arial" w:hAnsi="Arial" w:cs="Arial"/>
          <w:sz w:val="24"/>
          <w:szCs w:val="24"/>
        </w:rPr>
        <w:t xml:space="preserve">e </w:t>
      </w:r>
      <w:r w:rsidR="00C251E8" w:rsidRPr="003650D1">
        <w:rPr>
          <w:rFonts w:ascii="Arial" w:hAnsi="Arial" w:cs="Arial"/>
          <w:sz w:val="24"/>
          <w:szCs w:val="24"/>
        </w:rPr>
        <w:t>z ramowym</w:t>
      </w:r>
      <w:r w:rsidR="00107661" w:rsidRPr="003650D1">
        <w:rPr>
          <w:rFonts w:ascii="Arial" w:hAnsi="Arial" w:cs="Arial"/>
          <w:sz w:val="24"/>
          <w:szCs w:val="24"/>
        </w:rPr>
        <w:t xml:space="preserve"> wzorem stanowiącym załącznik nr 2 do niniejszej Procedury </w:t>
      </w:r>
      <w:r w:rsidRPr="003650D1">
        <w:rPr>
          <w:rFonts w:ascii="Arial" w:hAnsi="Arial" w:cs="Arial"/>
          <w:sz w:val="24"/>
          <w:szCs w:val="24"/>
        </w:rPr>
        <w:t>w terminie do 31 sierpnia</w:t>
      </w:r>
      <w:r w:rsidR="00B153F6" w:rsidRPr="003650D1">
        <w:rPr>
          <w:rFonts w:ascii="Arial" w:hAnsi="Arial" w:cs="Arial"/>
          <w:sz w:val="24"/>
          <w:szCs w:val="24"/>
        </w:rPr>
        <w:t xml:space="preserve"> 2026 roku</w:t>
      </w:r>
      <w:r w:rsidR="002A4A87" w:rsidRPr="003650D1">
        <w:rPr>
          <w:rFonts w:ascii="Arial" w:hAnsi="Arial" w:cs="Arial"/>
          <w:sz w:val="24"/>
          <w:szCs w:val="24"/>
        </w:rPr>
        <w:t>.</w:t>
      </w:r>
    </w:p>
    <w:p w14:paraId="7A4AF70A" w14:textId="2DEDCB70" w:rsidR="005D208A" w:rsidRPr="003650D1" w:rsidRDefault="00B01B44" w:rsidP="00A4482A">
      <w:pPr>
        <w:pStyle w:val="Akapitzlist"/>
        <w:numPr>
          <w:ilvl w:val="0"/>
          <w:numId w:val="20"/>
        </w:numPr>
        <w:spacing w:after="0" w:line="276" w:lineRule="auto"/>
        <w:ind w:left="426"/>
        <w:jc w:val="left"/>
        <w:rPr>
          <w:rFonts w:ascii="Arial" w:eastAsiaTheme="majorEastAsia" w:hAnsi="Arial" w:cstheme="majorBidi"/>
          <w:bCs/>
          <w:sz w:val="24"/>
          <w:szCs w:val="26"/>
        </w:rPr>
      </w:pPr>
      <w:r w:rsidRPr="003650D1">
        <w:rPr>
          <w:rFonts w:ascii="Arial" w:eastAsiaTheme="majorEastAsia" w:hAnsi="Arial" w:cstheme="majorBidi"/>
          <w:bCs/>
          <w:sz w:val="24"/>
          <w:szCs w:val="26"/>
        </w:rPr>
        <w:t xml:space="preserve">Decyzja o wpisaniu Programu RaP STEAM do szkolnego zestawu programów nauczania stanowi podstawę do złożenia </w:t>
      </w:r>
      <w:r w:rsidR="004052FC" w:rsidRPr="003650D1">
        <w:rPr>
          <w:rFonts w:ascii="Arial" w:eastAsiaTheme="majorEastAsia" w:hAnsi="Arial" w:cstheme="majorBidi"/>
          <w:bCs/>
          <w:sz w:val="24"/>
          <w:szCs w:val="26"/>
        </w:rPr>
        <w:t xml:space="preserve">przez </w:t>
      </w:r>
      <w:r w:rsidR="00CA6BFD" w:rsidRPr="003650D1">
        <w:rPr>
          <w:rFonts w:ascii="Arial" w:eastAsiaTheme="majorEastAsia" w:hAnsi="Arial" w:cstheme="majorBidi"/>
          <w:bCs/>
          <w:sz w:val="24"/>
          <w:szCs w:val="26"/>
        </w:rPr>
        <w:t>szkołę</w:t>
      </w:r>
      <w:r w:rsidR="004052FC" w:rsidRPr="003650D1">
        <w:rPr>
          <w:rFonts w:ascii="Arial" w:eastAsiaTheme="majorEastAsia" w:hAnsi="Arial" w:cstheme="majorBidi"/>
          <w:bCs/>
          <w:sz w:val="24"/>
          <w:szCs w:val="26"/>
        </w:rPr>
        <w:t xml:space="preserve"> </w:t>
      </w:r>
      <w:r w:rsidRPr="003650D1">
        <w:rPr>
          <w:rFonts w:ascii="Arial" w:eastAsiaTheme="majorEastAsia" w:hAnsi="Arial" w:cstheme="majorBidi"/>
          <w:bCs/>
          <w:sz w:val="24"/>
          <w:szCs w:val="26"/>
        </w:rPr>
        <w:t>oświadczenia w ramach projektu RaP STEAM zgodnie z ramowym wzorem określonym w Załączniku nr</w:t>
      </w:r>
      <w:r w:rsidR="00CA6BFD" w:rsidRPr="003650D1">
        <w:rPr>
          <w:rFonts w:ascii="Arial" w:eastAsiaTheme="majorEastAsia" w:hAnsi="Arial" w:cstheme="majorBidi"/>
          <w:bCs/>
          <w:sz w:val="24"/>
          <w:szCs w:val="26"/>
        </w:rPr>
        <w:t> </w:t>
      </w:r>
      <w:r w:rsidRPr="003650D1">
        <w:rPr>
          <w:rFonts w:ascii="Arial" w:eastAsiaTheme="majorEastAsia" w:hAnsi="Arial" w:cstheme="majorBidi"/>
          <w:bCs/>
          <w:sz w:val="24"/>
          <w:szCs w:val="26"/>
        </w:rPr>
        <w:t>3 do niniejszej Procedury, którego treść jest zgodna z wzorem oświadczenia stanowiącym Załącznik nr 3 do Regulaminu.</w:t>
      </w:r>
    </w:p>
    <w:p w14:paraId="7DDDFD14" w14:textId="1BC57B8C" w:rsidR="00B677D9" w:rsidRPr="003650D1" w:rsidRDefault="00B677D9" w:rsidP="004F3774">
      <w:pPr>
        <w:pStyle w:val="Nagwek2"/>
        <w:ind w:left="426"/>
        <w:rPr>
          <w:rStyle w:val="Nagwek2Znak"/>
          <w:b/>
          <w:bCs/>
        </w:rPr>
      </w:pPr>
      <w:r w:rsidRPr="003650D1">
        <w:rPr>
          <w:rStyle w:val="Nagwek2Znak"/>
          <w:b/>
          <w:bCs/>
        </w:rPr>
        <w:lastRenderedPageBreak/>
        <w:t>Organizacja</w:t>
      </w:r>
      <w:r w:rsidR="00C74DE9" w:rsidRPr="003650D1">
        <w:rPr>
          <w:rStyle w:val="Nagwek2Znak"/>
          <w:b/>
          <w:bCs/>
        </w:rPr>
        <w:t xml:space="preserve"> i realizacja</w:t>
      </w:r>
      <w:r w:rsidRPr="003650D1">
        <w:rPr>
          <w:rStyle w:val="Nagwek2Znak"/>
          <w:b/>
          <w:bCs/>
        </w:rPr>
        <w:t xml:space="preserve"> </w:t>
      </w:r>
      <w:r w:rsidR="00D25182" w:rsidRPr="003650D1">
        <w:rPr>
          <w:rStyle w:val="Nagwek2Znak"/>
          <w:b/>
          <w:bCs/>
        </w:rPr>
        <w:t>Programu RaP STEAM</w:t>
      </w:r>
    </w:p>
    <w:p w14:paraId="0AAAD907" w14:textId="3E135ECE" w:rsidR="0060693A" w:rsidRPr="003650D1" w:rsidRDefault="009023D3" w:rsidP="00CF282C">
      <w:pPr>
        <w:pStyle w:val="Akapitzlist"/>
        <w:numPr>
          <w:ilvl w:val="0"/>
          <w:numId w:val="1"/>
        </w:numPr>
        <w:tabs>
          <w:tab w:val="clear" w:pos="720"/>
          <w:tab w:val="num" w:pos="567"/>
        </w:tabs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Program RaP STEAM ma charakter otwarty i może podlegać bieżącym modyfikacjom w trakcie realizacji procesu dydaktycznego</w:t>
      </w:r>
      <w:r w:rsidR="00A73A7D" w:rsidRPr="003650D1">
        <w:rPr>
          <w:rFonts w:ascii="Arial" w:hAnsi="Arial" w:cs="Arial"/>
          <w:sz w:val="24"/>
          <w:szCs w:val="24"/>
        </w:rPr>
        <w:t xml:space="preserve"> w szkole</w:t>
      </w:r>
      <w:r w:rsidRPr="003650D1">
        <w:rPr>
          <w:rFonts w:ascii="Arial" w:hAnsi="Arial" w:cs="Arial"/>
          <w:sz w:val="24"/>
          <w:szCs w:val="24"/>
        </w:rPr>
        <w:t xml:space="preserve">. </w:t>
      </w:r>
    </w:p>
    <w:p w14:paraId="006C9EAC" w14:textId="2C2A6C17" w:rsidR="009023D3" w:rsidRPr="003650D1" w:rsidRDefault="00B71ACA" w:rsidP="00CF282C">
      <w:pPr>
        <w:pStyle w:val="Akapitzlist"/>
        <w:numPr>
          <w:ilvl w:val="0"/>
          <w:numId w:val="1"/>
        </w:numPr>
        <w:tabs>
          <w:tab w:val="clear" w:pos="720"/>
          <w:tab w:val="num" w:pos="567"/>
        </w:tabs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N</w:t>
      </w:r>
      <w:r w:rsidR="0060693A" w:rsidRPr="003650D1">
        <w:rPr>
          <w:rFonts w:ascii="Arial" w:hAnsi="Arial" w:cs="Arial"/>
          <w:sz w:val="24"/>
          <w:szCs w:val="24"/>
        </w:rPr>
        <w:t>auczyciel w</w:t>
      </w:r>
      <w:r w:rsidR="009023D3" w:rsidRPr="003650D1">
        <w:rPr>
          <w:rFonts w:ascii="Arial" w:hAnsi="Arial" w:cs="Arial"/>
          <w:sz w:val="24"/>
          <w:szCs w:val="24"/>
        </w:rPr>
        <w:t> trakcie realizacji Programu RaP STEAM systematycznie analizuje postępy uczniów, ich poziom zaangażowania oraz pojawiające się trudności. Na</w:t>
      </w:r>
      <w:r w:rsidRPr="003650D1">
        <w:rPr>
          <w:rFonts w:ascii="Arial" w:hAnsi="Arial" w:cs="Arial"/>
          <w:sz w:val="24"/>
          <w:szCs w:val="24"/>
        </w:rPr>
        <w:t> </w:t>
      </w:r>
      <w:r w:rsidR="009023D3" w:rsidRPr="003650D1">
        <w:rPr>
          <w:rFonts w:ascii="Arial" w:hAnsi="Arial" w:cs="Arial"/>
          <w:sz w:val="24"/>
          <w:szCs w:val="24"/>
        </w:rPr>
        <w:t>tej podstawie podejmuje działania mające na celu dostosowanie procesu dydaktycznego do aktualnych potrzeb edukacyjnych i możliwości psychofizycznych uczniów.</w:t>
      </w:r>
    </w:p>
    <w:p w14:paraId="6B85A394" w14:textId="0F4A429E" w:rsidR="00026003" w:rsidRPr="003650D1" w:rsidRDefault="00026003" w:rsidP="00CF282C">
      <w:pPr>
        <w:numPr>
          <w:ilvl w:val="0"/>
          <w:numId w:val="1"/>
        </w:numPr>
        <w:tabs>
          <w:tab w:val="clear" w:pos="720"/>
          <w:tab w:val="num" w:pos="567"/>
        </w:tabs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Progra</w:t>
      </w:r>
      <w:r w:rsidR="001269D2" w:rsidRPr="003650D1">
        <w:rPr>
          <w:rFonts w:ascii="Arial" w:hAnsi="Arial" w:cs="Arial"/>
          <w:sz w:val="24"/>
          <w:szCs w:val="24"/>
        </w:rPr>
        <w:t xml:space="preserve">m RaP STEAM jest </w:t>
      </w:r>
      <w:r w:rsidR="007C6977" w:rsidRPr="003650D1">
        <w:rPr>
          <w:rFonts w:ascii="Arial" w:hAnsi="Arial" w:cs="Arial"/>
          <w:sz w:val="24"/>
          <w:szCs w:val="24"/>
        </w:rPr>
        <w:t>realizowany</w:t>
      </w:r>
      <w:r w:rsidR="001269D2" w:rsidRPr="003650D1">
        <w:rPr>
          <w:rFonts w:ascii="Arial" w:hAnsi="Arial" w:cs="Arial"/>
          <w:sz w:val="24"/>
          <w:szCs w:val="24"/>
        </w:rPr>
        <w:t xml:space="preserve"> </w:t>
      </w:r>
      <w:r w:rsidR="00D0258A" w:rsidRPr="003650D1">
        <w:rPr>
          <w:rFonts w:ascii="Arial" w:hAnsi="Arial" w:cs="Arial"/>
          <w:sz w:val="24"/>
          <w:szCs w:val="24"/>
        </w:rPr>
        <w:t>z zastosowaniem</w:t>
      </w:r>
      <w:r w:rsidR="006A30C2" w:rsidRPr="003650D1">
        <w:rPr>
          <w:rFonts w:ascii="Arial" w:hAnsi="Arial" w:cs="Arial"/>
          <w:sz w:val="24"/>
          <w:szCs w:val="24"/>
        </w:rPr>
        <w:t xml:space="preserve"> </w:t>
      </w:r>
      <w:r w:rsidR="00D0258A" w:rsidRPr="003650D1">
        <w:rPr>
          <w:rFonts w:ascii="Arial" w:hAnsi="Arial" w:cs="Arial"/>
          <w:sz w:val="24"/>
          <w:szCs w:val="24"/>
        </w:rPr>
        <w:t>zasobów</w:t>
      </w:r>
      <w:r w:rsidR="006A30C2" w:rsidRPr="003650D1">
        <w:rPr>
          <w:rFonts w:ascii="Arial" w:hAnsi="Arial" w:cs="Arial"/>
          <w:sz w:val="24"/>
          <w:szCs w:val="24"/>
        </w:rPr>
        <w:t xml:space="preserve"> </w:t>
      </w:r>
      <w:r w:rsidR="00CD28F7" w:rsidRPr="003650D1">
        <w:rPr>
          <w:rFonts w:ascii="Arial" w:hAnsi="Arial" w:cs="Arial"/>
          <w:sz w:val="24"/>
          <w:szCs w:val="24"/>
        </w:rPr>
        <w:t>dostępn</w:t>
      </w:r>
      <w:r w:rsidR="00D0258A" w:rsidRPr="003650D1">
        <w:rPr>
          <w:rFonts w:ascii="Arial" w:hAnsi="Arial" w:cs="Arial"/>
          <w:sz w:val="24"/>
          <w:szCs w:val="24"/>
        </w:rPr>
        <w:t>ych</w:t>
      </w:r>
      <w:r w:rsidR="00CD28F7" w:rsidRPr="003650D1">
        <w:rPr>
          <w:rFonts w:ascii="Arial" w:hAnsi="Arial" w:cs="Arial"/>
          <w:sz w:val="24"/>
          <w:szCs w:val="24"/>
        </w:rPr>
        <w:t xml:space="preserve"> na platformie edukacyjnej RaP STEA</w:t>
      </w:r>
      <w:r w:rsidR="00DE390E" w:rsidRPr="003650D1">
        <w:rPr>
          <w:rFonts w:ascii="Arial" w:hAnsi="Arial" w:cs="Arial"/>
          <w:sz w:val="24"/>
          <w:szCs w:val="24"/>
        </w:rPr>
        <w:t>M</w:t>
      </w:r>
      <w:r w:rsidR="007E6776" w:rsidRPr="003650D1">
        <w:rPr>
          <w:rFonts w:ascii="Arial" w:hAnsi="Arial" w:cs="Arial"/>
          <w:sz w:val="24"/>
          <w:szCs w:val="24"/>
        </w:rPr>
        <w:t xml:space="preserve"> </w:t>
      </w:r>
      <w:r w:rsidR="000E41E9" w:rsidRPr="003650D1">
        <w:rPr>
          <w:rFonts w:ascii="Arial" w:hAnsi="Arial" w:cs="Arial"/>
          <w:sz w:val="24"/>
          <w:szCs w:val="24"/>
        </w:rPr>
        <w:t>oraz</w:t>
      </w:r>
      <w:r w:rsidR="007E6776" w:rsidRPr="003650D1">
        <w:rPr>
          <w:rFonts w:ascii="Arial" w:hAnsi="Arial" w:cs="Arial"/>
          <w:sz w:val="24"/>
          <w:szCs w:val="24"/>
        </w:rPr>
        <w:t xml:space="preserve"> wykorzystaniem wyposażenia pracowni </w:t>
      </w:r>
      <w:r w:rsidR="000E41E9" w:rsidRPr="003650D1">
        <w:rPr>
          <w:rFonts w:ascii="Arial" w:hAnsi="Arial" w:cs="Arial"/>
          <w:sz w:val="24"/>
          <w:szCs w:val="24"/>
        </w:rPr>
        <w:t>szkolnej</w:t>
      </w:r>
      <w:r w:rsidR="007E6776" w:rsidRPr="003650D1">
        <w:rPr>
          <w:rFonts w:ascii="Arial" w:hAnsi="Arial" w:cs="Arial"/>
          <w:sz w:val="24"/>
          <w:szCs w:val="24"/>
        </w:rPr>
        <w:t xml:space="preserve"> przekazanej szkole</w:t>
      </w:r>
      <w:r w:rsidR="000E41E9" w:rsidRPr="003650D1">
        <w:rPr>
          <w:rFonts w:ascii="Arial" w:hAnsi="Arial" w:cs="Arial"/>
          <w:sz w:val="24"/>
          <w:szCs w:val="24"/>
        </w:rPr>
        <w:t xml:space="preserve"> w ramach projektu RaP STEAM</w:t>
      </w:r>
      <w:r w:rsidR="00DE390E" w:rsidRPr="003650D1">
        <w:rPr>
          <w:rFonts w:ascii="Arial" w:hAnsi="Arial" w:cs="Arial"/>
          <w:sz w:val="24"/>
          <w:szCs w:val="24"/>
        </w:rPr>
        <w:t>:</w:t>
      </w:r>
      <w:r w:rsidR="001269D2" w:rsidRPr="003650D1">
        <w:rPr>
          <w:rFonts w:ascii="Arial" w:hAnsi="Arial" w:cs="Arial"/>
          <w:sz w:val="24"/>
          <w:szCs w:val="24"/>
        </w:rPr>
        <w:t xml:space="preserve"> </w:t>
      </w:r>
    </w:p>
    <w:p w14:paraId="282DE51C" w14:textId="5BE824ED" w:rsidR="00D24B4E" w:rsidRPr="003650D1" w:rsidRDefault="00D25182" w:rsidP="00CF282C">
      <w:pPr>
        <w:pStyle w:val="Akapitzlist"/>
        <w:numPr>
          <w:ilvl w:val="0"/>
          <w:numId w:val="15"/>
        </w:numPr>
        <w:spacing w:after="0" w:line="276" w:lineRule="auto"/>
        <w:ind w:left="851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l</w:t>
      </w:r>
      <w:r w:rsidR="00B677D9" w:rsidRPr="003650D1">
        <w:rPr>
          <w:rFonts w:ascii="Arial" w:hAnsi="Arial" w:cs="Arial"/>
          <w:sz w:val="24"/>
          <w:szCs w:val="24"/>
        </w:rPr>
        <w:t>ekcje informatyki: realizacj</w:t>
      </w:r>
      <w:r w:rsidRPr="003650D1">
        <w:rPr>
          <w:rFonts w:ascii="Arial" w:hAnsi="Arial" w:cs="Arial"/>
          <w:sz w:val="24"/>
          <w:szCs w:val="24"/>
        </w:rPr>
        <w:t>a</w:t>
      </w:r>
      <w:r w:rsidR="00B677D9" w:rsidRPr="003650D1">
        <w:rPr>
          <w:rFonts w:ascii="Arial" w:hAnsi="Arial" w:cs="Arial"/>
          <w:sz w:val="24"/>
          <w:szCs w:val="24"/>
        </w:rPr>
        <w:t xml:space="preserve"> treści </w:t>
      </w:r>
      <w:r w:rsidR="00C74DE9" w:rsidRPr="003650D1">
        <w:rPr>
          <w:rFonts w:ascii="Arial" w:hAnsi="Arial" w:cs="Arial"/>
          <w:sz w:val="24"/>
          <w:szCs w:val="24"/>
        </w:rPr>
        <w:t xml:space="preserve">nauczania </w:t>
      </w:r>
      <w:r w:rsidR="00B677D9" w:rsidRPr="003650D1">
        <w:rPr>
          <w:rFonts w:ascii="Arial" w:hAnsi="Arial" w:cs="Arial"/>
          <w:sz w:val="24"/>
          <w:szCs w:val="24"/>
        </w:rPr>
        <w:t>w ramach 1 godziny lekcyjnej tygodniowo</w:t>
      </w:r>
      <w:r w:rsidR="00C74DE9" w:rsidRPr="003650D1">
        <w:rPr>
          <w:rFonts w:ascii="Arial" w:hAnsi="Arial" w:cs="Arial"/>
          <w:sz w:val="24"/>
          <w:szCs w:val="24"/>
        </w:rPr>
        <w:t xml:space="preserve"> w klasach 4-8</w:t>
      </w:r>
      <w:r w:rsidR="00B677D9" w:rsidRPr="003650D1">
        <w:rPr>
          <w:rFonts w:ascii="Arial" w:hAnsi="Arial" w:cs="Arial"/>
          <w:sz w:val="24"/>
          <w:szCs w:val="24"/>
        </w:rPr>
        <w:t>, z wykorzystaniem 150 scenariuszy</w:t>
      </w:r>
      <w:r w:rsidR="00C74DE9" w:rsidRPr="003650D1">
        <w:rPr>
          <w:rFonts w:ascii="Arial" w:hAnsi="Arial" w:cs="Arial"/>
          <w:sz w:val="24"/>
          <w:szCs w:val="24"/>
        </w:rPr>
        <w:t xml:space="preserve"> zajęć</w:t>
      </w:r>
      <w:r w:rsidR="00A10F05" w:rsidRPr="003650D1">
        <w:rPr>
          <w:rFonts w:ascii="Arial" w:hAnsi="Arial" w:cs="Arial"/>
          <w:sz w:val="24"/>
          <w:szCs w:val="24"/>
        </w:rPr>
        <w:t xml:space="preserve"> opracowanych</w:t>
      </w:r>
      <w:r w:rsidR="00BB7C4D" w:rsidRPr="003650D1">
        <w:rPr>
          <w:rFonts w:ascii="Arial" w:hAnsi="Arial" w:cs="Arial"/>
          <w:sz w:val="24"/>
          <w:szCs w:val="24"/>
        </w:rPr>
        <w:t xml:space="preserve"> w ramach projektu RaP STEAM</w:t>
      </w:r>
      <w:r w:rsidR="0090068D" w:rsidRPr="003650D1">
        <w:rPr>
          <w:rFonts w:ascii="Arial" w:hAnsi="Arial" w:cs="Arial"/>
          <w:sz w:val="24"/>
          <w:szCs w:val="24"/>
        </w:rPr>
        <w:t xml:space="preserve"> </w:t>
      </w:r>
      <w:r w:rsidR="00234B92" w:rsidRPr="003650D1">
        <w:rPr>
          <w:rFonts w:ascii="Arial" w:hAnsi="Arial" w:cs="Arial"/>
          <w:sz w:val="24"/>
          <w:szCs w:val="24"/>
        </w:rPr>
        <w:t>równomierne rozłożenie treści w ciągu roku szkolnego, co odpowiada realizacji około 30 tematów na każdy rok nauki w klasach 4–8</w:t>
      </w:r>
      <w:r w:rsidR="00D24B4E" w:rsidRPr="003650D1">
        <w:rPr>
          <w:rFonts w:ascii="Arial" w:hAnsi="Arial" w:cs="Arial"/>
          <w:sz w:val="24"/>
          <w:szCs w:val="24"/>
        </w:rPr>
        <w:t>,</w:t>
      </w:r>
    </w:p>
    <w:p w14:paraId="7C593F10" w14:textId="7BC09509" w:rsidR="00643257" w:rsidRPr="003650D1" w:rsidRDefault="00D25182" w:rsidP="00CF282C">
      <w:pPr>
        <w:pStyle w:val="Akapitzlist"/>
        <w:numPr>
          <w:ilvl w:val="0"/>
          <w:numId w:val="15"/>
        </w:numPr>
        <w:spacing w:after="0" w:line="276" w:lineRule="auto"/>
        <w:ind w:left="851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z</w:t>
      </w:r>
      <w:r w:rsidR="00B677D9" w:rsidRPr="003650D1">
        <w:rPr>
          <w:rFonts w:ascii="Arial" w:hAnsi="Arial" w:cs="Arial"/>
          <w:sz w:val="24"/>
          <w:szCs w:val="24"/>
        </w:rPr>
        <w:t>ajęcia pozalekcyjne</w:t>
      </w:r>
      <w:r w:rsidR="00CB59CE" w:rsidRPr="003650D1">
        <w:rPr>
          <w:rFonts w:ascii="Arial" w:hAnsi="Arial" w:cs="Arial"/>
          <w:sz w:val="24"/>
          <w:szCs w:val="24"/>
        </w:rPr>
        <w:t>:</w:t>
      </w:r>
      <w:r w:rsidR="00B677D9" w:rsidRPr="003650D1">
        <w:rPr>
          <w:rFonts w:ascii="Arial" w:hAnsi="Arial" w:cs="Arial"/>
          <w:sz w:val="24"/>
          <w:szCs w:val="24"/>
        </w:rPr>
        <w:t xml:space="preserve"> </w:t>
      </w:r>
      <w:r w:rsidR="00CB59CE" w:rsidRPr="003650D1">
        <w:rPr>
          <w:rFonts w:ascii="Arial" w:hAnsi="Arial" w:cs="Arial"/>
          <w:sz w:val="24"/>
          <w:szCs w:val="24"/>
        </w:rPr>
        <w:t>realizacja zajęć w</w:t>
      </w:r>
      <w:r w:rsidR="00941732" w:rsidRPr="003650D1">
        <w:rPr>
          <w:rFonts w:ascii="Arial" w:hAnsi="Arial" w:cs="Arial"/>
          <w:sz w:val="24"/>
          <w:szCs w:val="24"/>
        </w:rPr>
        <w:t> </w:t>
      </w:r>
      <w:r w:rsidR="00CB59CE" w:rsidRPr="003650D1">
        <w:rPr>
          <w:rFonts w:ascii="Arial" w:hAnsi="Arial" w:cs="Arial"/>
          <w:sz w:val="24"/>
          <w:szCs w:val="24"/>
        </w:rPr>
        <w:t xml:space="preserve">wymiarze </w:t>
      </w:r>
      <w:r w:rsidR="00655B79" w:rsidRPr="003650D1">
        <w:rPr>
          <w:rFonts w:ascii="Arial" w:hAnsi="Arial" w:cs="Arial"/>
          <w:sz w:val="24"/>
          <w:szCs w:val="24"/>
        </w:rPr>
        <w:t>minimum</w:t>
      </w:r>
      <w:r w:rsidR="00CB59CE" w:rsidRPr="003650D1">
        <w:rPr>
          <w:rFonts w:ascii="Arial" w:hAnsi="Arial" w:cs="Arial"/>
          <w:sz w:val="24"/>
          <w:szCs w:val="24"/>
        </w:rPr>
        <w:t xml:space="preserve"> 30 godzin w</w:t>
      </w:r>
      <w:r w:rsidR="00D517B7" w:rsidRPr="003650D1">
        <w:rPr>
          <w:rFonts w:ascii="Arial" w:hAnsi="Arial" w:cs="Arial"/>
          <w:sz w:val="24"/>
          <w:szCs w:val="24"/>
        </w:rPr>
        <w:t> </w:t>
      </w:r>
      <w:r w:rsidR="00CB59CE" w:rsidRPr="003650D1">
        <w:rPr>
          <w:rFonts w:ascii="Arial" w:hAnsi="Arial" w:cs="Arial"/>
          <w:sz w:val="24"/>
          <w:szCs w:val="24"/>
        </w:rPr>
        <w:t>roku szkolnym (</w:t>
      </w:r>
      <w:r w:rsidR="00655B79" w:rsidRPr="003650D1">
        <w:rPr>
          <w:rFonts w:ascii="Arial" w:hAnsi="Arial" w:cs="Arial"/>
          <w:sz w:val="24"/>
          <w:szCs w:val="24"/>
        </w:rPr>
        <w:t>rekomendowan</w:t>
      </w:r>
      <w:r w:rsidR="00242C96" w:rsidRPr="003650D1">
        <w:rPr>
          <w:rFonts w:ascii="Arial" w:hAnsi="Arial" w:cs="Arial"/>
          <w:sz w:val="24"/>
          <w:szCs w:val="24"/>
        </w:rPr>
        <w:t>e</w:t>
      </w:r>
      <w:r w:rsidR="00655B79" w:rsidRPr="003650D1">
        <w:rPr>
          <w:rFonts w:ascii="Arial" w:hAnsi="Arial" w:cs="Arial"/>
          <w:sz w:val="24"/>
          <w:szCs w:val="24"/>
        </w:rPr>
        <w:t xml:space="preserve"> jest </w:t>
      </w:r>
      <w:r w:rsidR="00CB59CE" w:rsidRPr="003650D1">
        <w:rPr>
          <w:rFonts w:ascii="Arial" w:hAnsi="Arial" w:cs="Arial"/>
          <w:sz w:val="24"/>
          <w:szCs w:val="24"/>
        </w:rPr>
        <w:t>ok. 2 godziny tygodniowo/minimum 2 godziny w ramach każdego spotkania) z</w:t>
      </w:r>
      <w:r w:rsidR="00242C96" w:rsidRPr="003650D1">
        <w:rPr>
          <w:rFonts w:ascii="Arial" w:hAnsi="Arial" w:cs="Arial"/>
          <w:sz w:val="24"/>
          <w:szCs w:val="24"/>
        </w:rPr>
        <w:t> </w:t>
      </w:r>
      <w:r w:rsidR="00CB59CE" w:rsidRPr="003650D1">
        <w:rPr>
          <w:rFonts w:ascii="Arial" w:hAnsi="Arial" w:cs="Arial"/>
          <w:sz w:val="24"/>
          <w:szCs w:val="24"/>
        </w:rPr>
        <w:t>wykorzystaniem scenariuszy zajęć</w:t>
      </w:r>
      <w:r w:rsidR="00BB7C4D" w:rsidRPr="003650D1">
        <w:rPr>
          <w:rFonts w:ascii="Arial" w:hAnsi="Arial" w:cs="Arial"/>
          <w:sz w:val="24"/>
          <w:szCs w:val="24"/>
        </w:rPr>
        <w:t xml:space="preserve"> opracowanych w ramach projektu RaP STEAM</w:t>
      </w:r>
      <w:r w:rsidR="00CF282C" w:rsidRPr="003650D1">
        <w:rPr>
          <w:rFonts w:ascii="Arial" w:hAnsi="Arial" w:cs="Arial"/>
          <w:sz w:val="24"/>
          <w:szCs w:val="24"/>
        </w:rPr>
        <w:t>.</w:t>
      </w:r>
    </w:p>
    <w:p w14:paraId="65DD6884" w14:textId="6CA38B3B" w:rsidR="0037577B" w:rsidRPr="003650D1" w:rsidRDefault="00B71ACA" w:rsidP="00CF282C">
      <w:pPr>
        <w:pStyle w:val="Akapitzlist"/>
        <w:numPr>
          <w:ilvl w:val="0"/>
          <w:numId w:val="1"/>
        </w:numPr>
        <w:tabs>
          <w:tab w:val="clear" w:pos="720"/>
          <w:tab w:val="num" w:pos="567"/>
        </w:tabs>
        <w:spacing w:after="0" w:line="276" w:lineRule="auto"/>
        <w:ind w:left="567" w:hanging="425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O</w:t>
      </w:r>
      <w:r w:rsidR="00F63456" w:rsidRPr="003650D1">
        <w:rPr>
          <w:rFonts w:ascii="Arial" w:hAnsi="Arial" w:cs="Arial"/>
          <w:sz w:val="24"/>
          <w:szCs w:val="24"/>
        </w:rPr>
        <w:t>rganizacja zajęć</w:t>
      </w:r>
      <w:r w:rsidR="00C22D90" w:rsidRPr="003650D1">
        <w:rPr>
          <w:rFonts w:ascii="Arial" w:hAnsi="Arial" w:cs="Arial"/>
          <w:sz w:val="24"/>
          <w:szCs w:val="24"/>
        </w:rPr>
        <w:t>,</w:t>
      </w:r>
      <w:r w:rsidR="00F63456" w:rsidRPr="003650D1">
        <w:rPr>
          <w:rFonts w:ascii="Arial" w:hAnsi="Arial" w:cs="Arial"/>
          <w:sz w:val="24"/>
          <w:szCs w:val="24"/>
        </w:rPr>
        <w:t xml:space="preserve"> </w:t>
      </w:r>
      <w:r w:rsidR="004E1394" w:rsidRPr="003650D1">
        <w:rPr>
          <w:rFonts w:ascii="Arial" w:hAnsi="Arial" w:cs="Arial"/>
          <w:sz w:val="24"/>
          <w:szCs w:val="24"/>
        </w:rPr>
        <w:t xml:space="preserve">o których mowa w </w:t>
      </w:r>
      <w:r w:rsidR="00CF282C" w:rsidRPr="003650D1">
        <w:rPr>
          <w:rFonts w:ascii="Arial" w:hAnsi="Arial" w:cs="Arial"/>
          <w:sz w:val="24"/>
          <w:szCs w:val="24"/>
        </w:rPr>
        <w:t>pkt</w:t>
      </w:r>
      <w:r w:rsidR="007C200F" w:rsidRPr="003650D1">
        <w:rPr>
          <w:rFonts w:ascii="Arial" w:hAnsi="Arial" w:cs="Arial"/>
          <w:sz w:val="24"/>
          <w:szCs w:val="24"/>
        </w:rPr>
        <w:t xml:space="preserve"> 3</w:t>
      </w:r>
      <w:r w:rsidR="004E1394" w:rsidRPr="003650D1">
        <w:rPr>
          <w:rFonts w:ascii="Arial" w:hAnsi="Arial" w:cs="Arial"/>
          <w:sz w:val="24"/>
          <w:szCs w:val="24"/>
        </w:rPr>
        <w:t xml:space="preserve"> </w:t>
      </w:r>
      <w:r w:rsidR="00F63456" w:rsidRPr="003650D1">
        <w:rPr>
          <w:rFonts w:ascii="Arial" w:hAnsi="Arial" w:cs="Arial"/>
          <w:sz w:val="24"/>
          <w:szCs w:val="24"/>
        </w:rPr>
        <w:t>powinna odbywa</w:t>
      </w:r>
      <w:r w:rsidR="009169FC" w:rsidRPr="003650D1">
        <w:rPr>
          <w:rFonts w:ascii="Arial" w:hAnsi="Arial" w:cs="Arial"/>
          <w:sz w:val="24"/>
          <w:szCs w:val="24"/>
        </w:rPr>
        <w:t>ć</w:t>
      </w:r>
      <w:r w:rsidR="00F63456" w:rsidRPr="003650D1">
        <w:rPr>
          <w:rFonts w:ascii="Arial" w:hAnsi="Arial" w:cs="Arial"/>
          <w:sz w:val="24"/>
          <w:szCs w:val="24"/>
        </w:rPr>
        <w:t xml:space="preserve"> się zgodnie z instrukcjami</w:t>
      </w:r>
      <w:r w:rsidR="006D50A1" w:rsidRPr="003650D1">
        <w:rPr>
          <w:rFonts w:ascii="Arial" w:hAnsi="Arial" w:cs="Arial"/>
          <w:sz w:val="24"/>
          <w:szCs w:val="24"/>
        </w:rPr>
        <w:t xml:space="preserve"> i</w:t>
      </w:r>
      <w:r w:rsidR="004E1394" w:rsidRPr="003650D1">
        <w:rPr>
          <w:rFonts w:ascii="Arial" w:hAnsi="Arial" w:cs="Arial"/>
          <w:sz w:val="24"/>
          <w:szCs w:val="24"/>
        </w:rPr>
        <w:t> </w:t>
      </w:r>
      <w:r w:rsidR="006D50A1" w:rsidRPr="003650D1">
        <w:rPr>
          <w:rFonts w:ascii="Arial" w:hAnsi="Arial" w:cs="Arial"/>
          <w:sz w:val="24"/>
          <w:szCs w:val="24"/>
        </w:rPr>
        <w:t xml:space="preserve">wytycznymi </w:t>
      </w:r>
      <w:r w:rsidR="00F63456" w:rsidRPr="003650D1">
        <w:rPr>
          <w:rFonts w:ascii="Arial" w:hAnsi="Arial" w:cs="Arial"/>
          <w:sz w:val="24"/>
          <w:szCs w:val="24"/>
        </w:rPr>
        <w:t xml:space="preserve">zamieszczonymi na stronie internetowej projektu RaP STEAM oraz </w:t>
      </w:r>
      <w:r w:rsidR="00880B1F" w:rsidRPr="003650D1">
        <w:rPr>
          <w:rFonts w:ascii="Arial" w:hAnsi="Arial" w:cs="Arial"/>
          <w:sz w:val="24"/>
          <w:szCs w:val="24"/>
        </w:rPr>
        <w:t xml:space="preserve">z wykorzystaniem </w:t>
      </w:r>
      <w:r w:rsidR="00F63456" w:rsidRPr="003650D1">
        <w:rPr>
          <w:rFonts w:ascii="Arial" w:hAnsi="Arial" w:cs="Arial"/>
          <w:sz w:val="24"/>
          <w:szCs w:val="24"/>
        </w:rPr>
        <w:t>Platform</w:t>
      </w:r>
      <w:r w:rsidR="004647B3" w:rsidRPr="003650D1">
        <w:rPr>
          <w:rFonts w:ascii="Arial" w:hAnsi="Arial" w:cs="Arial"/>
          <w:sz w:val="24"/>
          <w:szCs w:val="24"/>
        </w:rPr>
        <w:t>y</w:t>
      </w:r>
      <w:r w:rsidR="00F63456" w:rsidRPr="003650D1">
        <w:rPr>
          <w:rFonts w:ascii="Arial" w:hAnsi="Arial" w:cs="Arial"/>
          <w:sz w:val="24"/>
          <w:szCs w:val="24"/>
        </w:rPr>
        <w:t xml:space="preserve"> edukacyjnej RaP STEAM.</w:t>
      </w:r>
    </w:p>
    <w:p w14:paraId="162D8E55" w14:textId="2D5F305D" w:rsidR="00066A59" w:rsidRPr="003650D1" w:rsidRDefault="00D14BE9" w:rsidP="0090068D">
      <w:pPr>
        <w:pStyle w:val="Nagwek2"/>
        <w:ind w:left="426"/>
      </w:pPr>
      <w:r w:rsidRPr="003650D1">
        <w:t xml:space="preserve">Dokumentacja </w:t>
      </w:r>
      <w:r w:rsidR="00530925" w:rsidRPr="003650D1">
        <w:t>i ewaluacja</w:t>
      </w:r>
      <w:r w:rsidRPr="003650D1">
        <w:t xml:space="preserve"> </w:t>
      </w:r>
      <w:r w:rsidR="00E328C9" w:rsidRPr="003650D1">
        <w:t xml:space="preserve">realizacji </w:t>
      </w:r>
      <w:r w:rsidRPr="003650D1">
        <w:t>Programu RaP STEAM</w:t>
      </w:r>
    </w:p>
    <w:p w14:paraId="56134BAA" w14:textId="77777777" w:rsidR="00F20B74" w:rsidRPr="003650D1" w:rsidRDefault="00F20B74" w:rsidP="00E701BA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Realizacja Programu RaP STEAM podlega nadzorowi dyrektora szkoły.</w:t>
      </w:r>
    </w:p>
    <w:p w14:paraId="3D4AA840" w14:textId="181C2F0A" w:rsidR="00F20B74" w:rsidRPr="003650D1" w:rsidRDefault="00F20B74" w:rsidP="00E701BA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 xml:space="preserve">Zajęcia pozalekcyjne w ramach projektu RaP STEAM są dokumentowane w dzienniku zajęć udostępnionym na Platformie </w:t>
      </w:r>
      <w:r w:rsidR="00917CC8" w:rsidRPr="003650D1">
        <w:rPr>
          <w:rFonts w:ascii="Arial" w:hAnsi="Arial" w:cs="Arial"/>
          <w:sz w:val="24"/>
          <w:szCs w:val="24"/>
        </w:rPr>
        <w:t>e</w:t>
      </w:r>
      <w:r w:rsidRPr="003650D1">
        <w:rPr>
          <w:rFonts w:ascii="Arial" w:hAnsi="Arial" w:cs="Arial"/>
          <w:sz w:val="24"/>
          <w:szCs w:val="24"/>
        </w:rPr>
        <w:t xml:space="preserve">dukacyjnej RaP STEAM. </w:t>
      </w:r>
    </w:p>
    <w:p w14:paraId="26551C37" w14:textId="37CF18E2" w:rsidR="002E2537" w:rsidRPr="003650D1" w:rsidRDefault="00D14BE9" w:rsidP="0090068D">
      <w:pPr>
        <w:pStyle w:val="Nagwek2"/>
        <w:ind w:left="426"/>
      </w:pPr>
      <w:r w:rsidRPr="003650D1">
        <w:t xml:space="preserve">Monitoring realizacji </w:t>
      </w:r>
      <w:r w:rsidR="0031282E" w:rsidRPr="003650D1">
        <w:t>P</w:t>
      </w:r>
      <w:r w:rsidRPr="003650D1">
        <w:t>rogramu</w:t>
      </w:r>
      <w:r w:rsidR="0031282E" w:rsidRPr="003650D1">
        <w:t xml:space="preserve"> RaP STEAM</w:t>
      </w:r>
    </w:p>
    <w:p w14:paraId="487FD35F" w14:textId="3630032B" w:rsidR="00D14BE9" w:rsidRPr="003650D1" w:rsidRDefault="002E2537" w:rsidP="0090068D">
      <w:pPr>
        <w:pStyle w:val="Akapitzlist"/>
        <w:spacing w:after="0" w:line="276" w:lineRule="auto"/>
        <w:ind w:left="0"/>
        <w:jc w:val="left"/>
        <w:rPr>
          <w:rFonts w:ascii="Arial" w:hAnsi="Arial" w:cs="Arial"/>
          <w:b/>
          <w:bCs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W ramach prowadzonego nadzoru d</w:t>
      </w:r>
      <w:r w:rsidR="00D14BE9" w:rsidRPr="003650D1">
        <w:rPr>
          <w:rFonts w:ascii="Arial" w:hAnsi="Arial" w:cs="Arial"/>
          <w:sz w:val="24"/>
          <w:szCs w:val="24"/>
        </w:rPr>
        <w:t xml:space="preserve">yrektor szkoły sprawuje </w:t>
      </w:r>
      <w:r w:rsidRPr="003650D1">
        <w:rPr>
          <w:rFonts w:ascii="Arial" w:hAnsi="Arial" w:cs="Arial"/>
          <w:sz w:val="24"/>
          <w:szCs w:val="24"/>
        </w:rPr>
        <w:t>kontrolę</w:t>
      </w:r>
      <w:r w:rsidR="00D14BE9" w:rsidRPr="003650D1">
        <w:rPr>
          <w:rFonts w:ascii="Arial" w:hAnsi="Arial" w:cs="Arial"/>
          <w:sz w:val="24"/>
          <w:szCs w:val="24"/>
        </w:rPr>
        <w:t xml:space="preserve"> nad realizacją Programu RaP STEAM. Dyrektor może formułować wnioski i</w:t>
      </w:r>
      <w:r w:rsidR="00A04281" w:rsidRPr="003650D1">
        <w:rPr>
          <w:rFonts w:ascii="Arial" w:hAnsi="Arial" w:cs="Arial"/>
          <w:sz w:val="24"/>
          <w:szCs w:val="24"/>
        </w:rPr>
        <w:t> </w:t>
      </w:r>
      <w:r w:rsidR="00D14BE9" w:rsidRPr="003650D1">
        <w:rPr>
          <w:rFonts w:ascii="Arial" w:hAnsi="Arial" w:cs="Arial"/>
          <w:sz w:val="24"/>
          <w:szCs w:val="24"/>
        </w:rPr>
        <w:t xml:space="preserve">rekomendacje dotyczące poprawy jakości realizacji </w:t>
      </w:r>
      <w:r w:rsidR="00A04281" w:rsidRPr="003650D1">
        <w:rPr>
          <w:rFonts w:ascii="Arial" w:hAnsi="Arial" w:cs="Arial"/>
          <w:sz w:val="24"/>
          <w:szCs w:val="24"/>
        </w:rPr>
        <w:t>P</w:t>
      </w:r>
      <w:r w:rsidR="00D14BE9" w:rsidRPr="003650D1">
        <w:rPr>
          <w:rFonts w:ascii="Arial" w:hAnsi="Arial" w:cs="Arial"/>
          <w:sz w:val="24"/>
          <w:szCs w:val="24"/>
        </w:rPr>
        <w:t>rogramu</w:t>
      </w:r>
      <w:r w:rsidR="00885E73" w:rsidRPr="003650D1">
        <w:rPr>
          <w:rFonts w:ascii="Arial" w:hAnsi="Arial" w:cs="Arial"/>
          <w:sz w:val="24"/>
          <w:szCs w:val="24"/>
        </w:rPr>
        <w:t xml:space="preserve"> RaP STEAM</w:t>
      </w:r>
      <w:r w:rsidR="00D14BE9" w:rsidRPr="003650D1">
        <w:rPr>
          <w:rFonts w:ascii="Arial" w:hAnsi="Arial" w:cs="Arial"/>
          <w:sz w:val="24"/>
          <w:szCs w:val="24"/>
        </w:rPr>
        <w:t xml:space="preserve">. </w:t>
      </w:r>
    </w:p>
    <w:p w14:paraId="15A0AF3B" w14:textId="1EFA5951" w:rsidR="00D14BE9" w:rsidRPr="003650D1" w:rsidRDefault="00D14BE9" w:rsidP="0090068D">
      <w:pPr>
        <w:pStyle w:val="Nagwek2"/>
        <w:ind w:left="426" w:hanging="426"/>
      </w:pPr>
      <w:r w:rsidRPr="003650D1">
        <w:t xml:space="preserve">Wnioski i doskonalenie </w:t>
      </w:r>
      <w:r w:rsidR="002B0008" w:rsidRPr="003650D1">
        <w:t>P</w:t>
      </w:r>
      <w:r w:rsidRPr="003650D1">
        <w:t>rogramu</w:t>
      </w:r>
      <w:r w:rsidR="002B0008" w:rsidRPr="003650D1">
        <w:t xml:space="preserve"> RaP STEAM</w:t>
      </w:r>
    </w:p>
    <w:p w14:paraId="3B7A1390" w14:textId="05CAF879" w:rsidR="00EC0546" w:rsidRPr="003650D1" w:rsidRDefault="00D14BE9" w:rsidP="0090068D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Na podstawie wyników ewaluacji</w:t>
      </w:r>
      <w:r w:rsidR="006F6563" w:rsidRPr="003650D1">
        <w:rPr>
          <w:rFonts w:ascii="Arial" w:hAnsi="Arial" w:cs="Arial"/>
          <w:sz w:val="24"/>
          <w:szCs w:val="24"/>
        </w:rPr>
        <w:t xml:space="preserve">, które prowadzi zespół projektowy RaP STEAM </w:t>
      </w:r>
      <w:r w:rsidRPr="003650D1">
        <w:rPr>
          <w:rFonts w:ascii="Arial" w:hAnsi="Arial" w:cs="Arial"/>
          <w:sz w:val="24"/>
          <w:szCs w:val="24"/>
        </w:rPr>
        <w:t xml:space="preserve">formułuje się wnioski dotyczące dalszej realizacji </w:t>
      </w:r>
      <w:r w:rsidR="006F6563" w:rsidRPr="003650D1">
        <w:rPr>
          <w:rFonts w:ascii="Arial" w:hAnsi="Arial" w:cs="Arial"/>
          <w:sz w:val="24"/>
          <w:szCs w:val="24"/>
        </w:rPr>
        <w:t>P</w:t>
      </w:r>
      <w:r w:rsidRPr="003650D1">
        <w:rPr>
          <w:rFonts w:ascii="Arial" w:hAnsi="Arial" w:cs="Arial"/>
          <w:sz w:val="24"/>
          <w:szCs w:val="24"/>
        </w:rPr>
        <w:t>rogramu</w:t>
      </w:r>
      <w:r w:rsidR="006F6563" w:rsidRPr="003650D1">
        <w:rPr>
          <w:rFonts w:ascii="Arial" w:hAnsi="Arial" w:cs="Arial"/>
          <w:sz w:val="24"/>
          <w:szCs w:val="24"/>
        </w:rPr>
        <w:t xml:space="preserve"> RaP STEAM</w:t>
      </w:r>
      <w:r w:rsidRPr="003650D1">
        <w:rPr>
          <w:rFonts w:ascii="Arial" w:hAnsi="Arial" w:cs="Arial"/>
          <w:sz w:val="24"/>
          <w:szCs w:val="24"/>
        </w:rPr>
        <w:t>. Wnioski mogą obejmować w szczególności: potrzebę modyfikacji treści lub metod nauczania</w:t>
      </w:r>
      <w:r w:rsidR="00704AB7" w:rsidRPr="003650D1">
        <w:rPr>
          <w:rFonts w:ascii="Arial" w:hAnsi="Arial" w:cs="Arial"/>
          <w:sz w:val="24"/>
          <w:szCs w:val="24"/>
        </w:rPr>
        <w:t xml:space="preserve">, </w:t>
      </w:r>
      <w:r w:rsidRPr="003650D1">
        <w:rPr>
          <w:rFonts w:ascii="Arial" w:hAnsi="Arial" w:cs="Arial"/>
          <w:sz w:val="24"/>
          <w:szCs w:val="24"/>
        </w:rPr>
        <w:t>usprawnienie organizacji zajęć. Wnioski z</w:t>
      </w:r>
      <w:r w:rsidR="00CF6350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ewaluacji są wykorzystywane do doskonalenia Programu RaP STEAM w</w:t>
      </w:r>
      <w:r w:rsidR="00CF6350" w:rsidRPr="003650D1">
        <w:rPr>
          <w:rFonts w:ascii="Arial" w:hAnsi="Arial" w:cs="Arial"/>
          <w:sz w:val="24"/>
          <w:szCs w:val="24"/>
        </w:rPr>
        <w:t> </w:t>
      </w:r>
      <w:r w:rsidRPr="003650D1">
        <w:rPr>
          <w:rFonts w:ascii="Arial" w:hAnsi="Arial" w:cs="Arial"/>
          <w:sz w:val="24"/>
          <w:szCs w:val="24"/>
        </w:rPr>
        <w:t>kolejnym roku szkolnym.</w:t>
      </w:r>
      <w:r w:rsidR="00EC0546" w:rsidRPr="003650D1">
        <w:rPr>
          <w:rFonts w:ascii="Arial" w:hAnsi="Arial" w:cs="Arial"/>
          <w:sz w:val="24"/>
          <w:szCs w:val="24"/>
        </w:rPr>
        <w:t xml:space="preserve"> </w:t>
      </w:r>
    </w:p>
    <w:p w14:paraId="4E801515" w14:textId="2FD9731E" w:rsidR="00C87819" w:rsidRPr="003650D1" w:rsidRDefault="00F326E3" w:rsidP="0090068D">
      <w:pPr>
        <w:pStyle w:val="Nagwek2"/>
        <w:ind w:left="426"/>
      </w:pPr>
      <w:r w:rsidRPr="003650D1">
        <w:lastRenderedPageBreak/>
        <w:t>Postanowienia końcowe</w:t>
      </w:r>
    </w:p>
    <w:p w14:paraId="48A63CDF" w14:textId="34E5BF02" w:rsidR="00C87819" w:rsidRPr="003650D1" w:rsidRDefault="00182921" w:rsidP="009657EB">
      <w:pPr>
        <w:pStyle w:val="Akapitzlist"/>
        <w:numPr>
          <w:ilvl w:val="0"/>
          <w:numId w:val="16"/>
        </w:numPr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P</w:t>
      </w:r>
      <w:r w:rsidR="00F326E3" w:rsidRPr="003650D1">
        <w:rPr>
          <w:rFonts w:ascii="Arial" w:hAnsi="Arial" w:cs="Arial"/>
          <w:sz w:val="24"/>
          <w:szCs w:val="24"/>
        </w:rPr>
        <w:t xml:space="preserve">rocedura </w:t>
      </w:r>
      <w:r w:rsidR="00704AB7" w:rsidRPr="003650D1">
        <w:rPr>
          <w:rFonts w:ascii="Arial" w:hAnsi="Arial" w:cs="Arial"/>
          <w:sz w:val="24"/>
          <w:szCs w:val="24"/>
        </w:rPr>
        <w:t xml:space="preserve">stanowi dokument pomocniczy przy wprowadzaniu Programu RaP STEAM do szkolnego zestawu programów nauczania w roku szkolnym 2026/2027 oraz w </w:t>
      </w:r>
      <w:r w:rsidR="00C90BE1" w:rsidRPr="003650D1">
        <w:rPr>
          <w:rFonts w:ascii="Arial" w:hAnsi="Arial" w:cs="Arial"/>
          <w:sz w:val="24"/>
          <w:szCs w:val="24"/>
        </w:rPr>
        <w:t>miarę</w:t>
      </w:r>
      <w:r w:rsidR="00704AB7" w:rsidRPr="003650D1">
        <w:rPr>
          <w:rFonts w:ascii="Arial" w:hAnsi="Arial" w:cs="Arial"/>
          <w:sz w:val="24"/>
          <w:szCs w:val="24"/>
        </w:rPr>
        <w:t xml:space="preserve"> potrzeby w kolejnych latach</w:t>
      </w:r>
      <w:r w:rsidR="00C87819" w:rsidRPr="003650D1">
        <w:rPr>
          <w:rFonts w:ascii="Arial" w:hAnsi="Arial" w:cs="Arial"/>
          <w:sz w:val="24"/>
          <w:szCs w:val="24"/>
        </w:rPr>
        <w:t>,</w:t>
      </w:r>
    </w:p>
    <w:p w14:paraId="36315431" w14:textId="77777777" w:rsidR="00184E79" w:rsidRDefault="00182921" w:rsidP="00184E79">
      <w:pPr>
        <w:pStyle w:val="Akapitzlist"/>
        <w:numPr>
          <w:ilvl w:val="0"/>
          <w:numId w:val="16"/>
        </w:numPr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>W</w:t>
      </w:r>
      <w:r w:rsidR="00F326E3" w:rsidRPr="003650D1">
        <w:rPr>
          <w:rFonts w:ascii="Arial" w:hAnsi="Arial" w:cs="Arial"/>
          <w:sz w:val="24"/>
          <w:szCs w:val="24"/>
        </w:rPr>
        <w:t xml:space="preserve"> sprawach nieuregulowanych w niniejszej procedurze zastosowanie mają obowiązujące przepisy prawa oświatowego oraz dokumenty regulujące realizację projektu RaP STEAM</w:t>
      </w:r>
      <w:r w:rsidR="00874D95" w:rsidRPr="003650D1">
        <w:rPr>
          <w:rFonts w:ascii="Arial" w:hAnsi="Arial" w:cs="Arial"/>
          <w:sz w:val="24"/>
          <w:szCs w:val="24"/>
        </w:rPr>
        <w:t xml:space="preserve">, w szczególności Regulamin </w:t>
      </w:r>
      <w:r w:rsidR="005223B1" w:rsidRPr="003650D1">
        <w:rPr>
          <w:rFonts w:ascii="Arial" w:hAnsi="Arial" w:cs="Arial"/>
          <w:sz w:val="24"/>
          <w:szCs w:val="24"/>
        </w:rPr>
        <w:t>oraz Program RaP STEAM</w:t>
      </w:r>
      <w:r w:rsidR="002B48DB" w:rsidRPr="003650D1">
        <w:rPr>
          <w:rFonts w:ascii="Arial" w:hAnsi="Arial" w:cs="Arial"/>
          <w:sz w:val="24"/>
          <w:szCs w:val="24"/>
        </w:rPr>
        <w:t>.</w:t>
      </w:r>
    </w:p>
    <w:p w14:paraId="6B45DD1A" w14:textId="3055AF96" w:rsidR="00184E79" w:rsidRPr="00184E79" w:rsidRDefault="008C68F0" w:rsidP="00184E79">
      <w:pPr>
        <w:pStyle w:val="Akapitzlist"/>
        <w:numPr>
          <w:ilvl w:val="0"/>
          <w:numId w:val="16"/>
        </w:numPr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184E79">
        <w:rPr>
          <w:rFonts w:ascii="Arial" w:hAnsi="Arial" w:cs="Arial"/>
          <w:sz w:val="24"/>
          <w:szCs w:val="24"/>
        </w:rPr>
        <w:t xml:space="preserve">Wszelkie uwagi i pytania dotyczące niniejszej Procedury oraz wdrażania Programu RaP STEAM można zgłaszać za pośrednictwem formularza dostępnego pod adresem: </w:t>
      </w:r>
      <w:hyperlink r:id="rId12" w:history="1">
        <w:r w:rsidR="00AC6B66" w:rsidRPr="00E34B55">
          <w:rPr>
            <w:rStyle w:val="Hipercze"/>
            <w:rFonts w:ascii="Aptos" w:eastAsia="Times New Roman" w:hAnsi="Aptos"/>
            <w:sz w:val="24"/>
            <w:szCs w:val="24"/>
          </w:rPr>
          <w:t>https://forms.cloud.microsoft/e/veM3Tg7viz</w:t>
        </w:r>
      </w:hyperlink>
    </w:p>
    <w:p w14:paraId="66E53341" w14:textId="77777777" w:rsidR="00184E79" w:rsidRPr="00184E79" w:rsidRDefault="00184E79" w:rsidP="00184E79">
      <w:pPr>
        <w:spacing w:after="0" w:line="276" w:lineRule="auto"/>
        <w:jc w:val="left"/>
        <w:rPr>
          <w:rFonts w:ascii="Arial" w:hAnsi="Arial" w:cs="Arial"/>
          <w:sz w:val="24"/>
          <w:szCs w:val="24"/>
        </w:rPr>
      </w:pPr>
    </w:p>
    <w:p w14:paraId="7C0E0D1D" w14:textId="77777777" w:rsidR="00184E79" w:rsidRPr="00184E79" w:rsidRDefault="00184E79" w:rsidP="00184E79">
      <w:pPr>
        <w:spacing w:after="0" w:line="276" w:lineRule="auto"/>
        <w:jc w:val="left"/>
        <w:rPr>
          <w:rFonts w:ascii="Arial" w:hAnsi="Arial" w:cs="Arial"/>
          <w:sz w:val="24"/>
          <w:szCs w:val="24"/>
          <w:highlight w:val="yellow"/>
        </w:rPr>
      </w:pPr>
    </w:p>
    <w:p w14:paraId="00BEE9CA" w14:textId="475D1B6E" w:rsidR="00C70118" w:rsidRPr="003650D1" w:rsidRDefault="00A5016C" w:rsidP="00CA6BFD">
      <w:pPr>
        <w:pStyle w:val="Nagwek2"/>
        <w:ind w:left="426"/>
      </w:pPr>
      <w:r w:rsidRPr="003650D1">
        <w:t>Załączniki</w:t>
      </w:r>
      <w:r w:rsidR="00CA6BFD" w:rsidRPr="003650D1">
        <w:t xml:space="preserve"> </w:t>
      </w:r>
      <w:r w:rsidR="00C70118" w:rsidRPr="003650D1">
        <w:rPr>
          <w:rFonts w:cs="Arial"/>
          <w:szCs w:val="24"/>
        </w:rPr>
        <w:t xml:space="preserve">– ramowe wzory dokumentów </w:t>
      </w:r>
    </w:p>
    <w:p w14:paraId="371B9E29" w14:textId="7534B549" w:rsidR="00C70118" w:rsidRPr="003650D1" w:rsidRDefault="00C70118" w:rsidP="00CA6BFD">
      <w:pPr>
        <w:numPr>
          <w:ilvl w:val="0"/>
          <w:numId w:val="21"/>
        </w:numPr>
        <w:spacing w:after="0" w:line="276" w:lineRule="auto"/>
        <w:ind w:left="426"/>
        <w:jc w:val="left"/>
        <w:rPr>
          <w:rFonts w:ascii="Arial" w:hAnsi="Arial" w:cs="Arial"/>
          <w:bCs/>
          <w:sz w:val="24"/>
          <w:szCs w:val="24"/>
        </w:rPr>
      </w:pPr>
      <w:r w:rsidRPr="003650D1">
        <w:rPr>
          <w:rFonts w:ascii="Arial" w:hAnsi="Arial" w:cs="Arial"/>
          <w:bCs/>
          <w:sz w:val="24"/>
          <w:szCs w:val="24"/>
        </w:rPr>
        <w:t xml:space="preserve">Wniosek </w:t>
      </w:r>
      <w:r w:rsidR="00CA6BFD" w:rsidRPr="003650D1">
        <w:rPr>
          <w:rFonts w:ascii="Arial" w:hAnsi="Arial" w:cs="Arial"/>
          <w:bCs/>
          <w:sz w:val="24"/>
          <w:szCs w:val="24"/>
        </w:rPr>
        <w:t xml:space="preserve">o </w:t>
      </w:r>
      <w:r w:rsidRPr="003650D1">
        <w:rPr>
          <w:rFonts w:ascii="Arial" w:hAnsi="Arial" w:cs="Arial"/>
          <w:bCs/>
          <w:sz w:val="24"/>
          <w:szCs w:val="24"/>
        </w:rPr>
        <w:t xml:space="preserve">wpisanie </w:t>
      </w:r>
      <w:r w:rsidR="002B48DB" w:rsidRPr="003650D1">
        <w:rPr>
          <w:rFonts w:ascii="Arial" w:hAnsi="Arial" w:cs="Arial"/>
          <w:bCs/>
          <w:sz w:val="24"/>
          <w:szCs w:val="24"/>
        </w:rPr>
        <w:t>Podkarpackiego</w:t>
      </w:r>
      <w:r w:rsidRPr="003650D1">
        <w:rPr>
          <w:rFonts w:ascii="Arial" w:hAnsi="Arial" w:cs="Arial"/>
          <w:bCs/>
          <w:sz w:val="24"/>
          <w:szCs w:val="24"/>
        </w:rPr>
        <w:t xml:space="preserve"> Programu Rozwoju Robotyki Edukacyjnej </w:t>
      </w:r>
      <w:r w:rsidR="000432A2">
        <w:rPr>
          <w:rFonts w:ascii="Arial" w:hAnsi="Arial" w:cs="Arial"/>
          <w:bCs/>
          <w:sz w:val="24"/>
          <w:szCs w:val="24"/>
        </w:rPr>
        <w:t xml:space="preserve">- </w:t>
      </w:r>
      <w:r w:rsidR="002B48DB" w:rsidRPr="003650D1">
        <w:rPr>
          <w:rFonts w:ascii="Arial" w:hAnsi="Arial" w:cs="Arial"/>
          <w:bCs/>
          <w:sz w:val="24"/>
          <w:szCs w:val="24"/>
        </w:rPr>
        <w:t xml:space="preserve">RaP STEAM </w:t>
      </w:r>
      <w:r w:rsidRPr="003650D1">
        <w:rPr>
          <w:rFonts w:ascii="Arial" w:hAnsi="Arial" w:cs="Arial"/>
          <w:bCs/>
          <w:sz w:val="24"/>
          <w:szCs w:val="24"/>
        </w:rPr>
        <w:t>w ramach projektu pn. „RaP STEAM – robotyka i programowanie w szkołach podstawowych z terenu województwa podkarpackiego” do szkolnego zestawu programów nauczania</w:t>
      </w:r>
      <w:r w:rsidR="00CA6BFD" w:rsidRPr="003650D1">
        <w:rPr>
          <w:rFonts w:ascii="Arial" w:hAnsi="Arial" w:cs="Arial"/>
          <w:bCs/>
          <w:sz w:val="24"/>
          <w:szCs w:val="24"/>
        </w:rPr>
        <w:t>.</w:t>
      </w:r>
    </w:p>
    <w:p w14:paraId="398F5214" w14:textId="7B9A96A8" w:rsidR="00C70118" w:rsidRPr="003650D1" w:rsidRDefault="00C70118" w:rsidP="00CA6BFD">
      <w:pPr>
        <w:numPr>
          <w:ilvl w:val="0"/>
          <w:numId w:val="21"/>
        </w:numPr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 xml:space="preserve">Decyzja o wpisaniu </w:t>
      </w:r>
      <w:r w:rsidR="002B48DB" w:rsidRPr="003650D1">
        <w:rPr>
          <w:rFonts w:ascii="Arial" w:hAnsi="Arial" w:cs="Arial"/>
          <w:bCs/>
          <w:sz w:val="24"/>
          <w:szCs w:val="24"/>
        </w:rPr>
        <w:t>Podkarpackiego</w:t>
      </w:r>
      <w:r w:rsidRPr="003650D1">
        <w:rPr>
          <w:rFonts w:ascii="Arial" w:hAnsi="Arial" w:cs="Arial"/>
          <w:sz w:val="24"/>
          <w:szCs w:val="24"/>
        </w:rPr>
        <w:t xml:space="preserve"> Programu Rozwoju Robotyki Edukacyjnej </w:t>
      </w:r>
      <w:r w:rsidR="000432A2">
        <w:rPr>
          <w:rFonts w:ascii="Arial" w:hAnsi="Arial" w:cs="Arial"/>
          <w:sz w:val="24"/>
          <w:szCs w:val="24"/>
        </w:rPr>
        <w:t xml:space="preserve">- </w:t>
      </w:r>
      <w:r w:rsidR="002B48DB" w:rsidRPr="003650D1">
        <w:rPr>
          <w:rFonts w:ascii="Arial" w:hAnsi="Arial" w:cs="Arial"/>
          <w:sz w:val="24"/>
          <w:szCs w:val="24"/>
        </w:rPr>
        <w:t xml:space="preserve">RaP STEAM </w:t>
      </w:r>
      <w:r w:rsidRPr="003650D1">
        <w:rPr>
          <w:rFonts w:ascii="Arial" w:hAnsi="Arial" w:cs="Arial"/>
          <w:sz w:val="24"/>
          <w:szCs w:val="24"/>
        </w:rPr>
        <w:t>w ramach projektu pn. „RaP STEAM – robotyka i programowanie w szkołach podstawowych z terenu województwa podkarpackiego” do szkolnego zestawu programów nauczania</w:t>
      </w:r>
      <w:r w:rsidR="00CA6BFD" w:rsidRPr="003650D1">
        <w:rPr>
          <w:rFonts w:ascii="Arial" w:hAnsi="Arial" w:cs="Arial"/>
          <w:sz w:val="24"/>
          <w:szCs w:val="24"/>
        </w:rPr>
        <w:t>.</w:t>
      </w:r>
    </w:p>
    <w:p w14:paraId="4A4C9DA2" w14:textId="5E3B9E5D" w:rsidR="00C70118" w:rsidRPr="003650D1" w:rsidRDefault="00C70118" w:rsidP="00CA6BFD">
      <w:pPr>
        <w:numPr>
          <w:ilvl w:val="0"/>
          <w:numId w:val="21"/>
        </w:numPr>
        <w:spacing w:after="0" w:line="276" w:lineRule="auto"/>
        <w:ind w:left="426"/>
        <w:jc w:val="left"/>
        <w:rPr>
          <w:rFonts w:ascii="Arial" w:hAnsi="Arial" w:cs="Arial"/>
          <w:sz w:val="24"/>
          <w:szCs w:val="24"/>
        </w:rPr>
      </w:pPr>
      <w:r w:rsidRPr="003650D1">
        <w:rPr>
          <w:rFonts w:ascii="Arial" w:hAnsi="Arial" w:cs="Arial"/>
          <w:sz w:val="24"/>
          <w:szCs w:val="24"/>
        </w:rPr>
        <w:t xml:space="preserve">Oświadczenie </w:t>
      </w:r>
      <w:r w:rsidR="00A51826" w:rsidRPr="003650D1">
        <w:rPr>
          <w:rFonts w:ascii="Arial" w:hAnsi="Arial" w:cs="Arial"/>
          <w:sz w:val="24"/>
          <w:szCs w:val="24"/>
        </w:rPr>
        <w:t>szkoły w ramach projektu</w:t>
      </w:r>
      <w:bookmarkStart w:id="1" w:name="_Hlk155166194"/>
      <w:r w:rsidR="00A51826" w:rsidRPr="003650D1">
        <w:rPr>
          <w:rFonts w:ascii="Arial" w:hAnsi="Arial" w:cs="Arial"/>
          <w:sz w:val="24"/>
          <w:szCs w:val="24"/>
        </w:rPr>
        <w:t xml:space="preserve"> pn. „RaP STEAM – robotyka i</w:t>
      </w:r>
      <w:r w:rsidR="00CA6BFD" w:rsidRPr="003650D1">
        <w:rPr>
          <w:rFonts w:ascii="Arial" w:hAnsi="Arial" w:cs="Arial"/>
          <w:sz w:val="24"/>
          <w:szCs w:val="24"/>
        </w:rPr>
        <w:t> </w:t>
      </w:r>
      <w:r w:rsidR="00A51826" w:rsidRPr="003650D1">
        <w:rPr>
          <w:rFonts w:ascii="Arial" w:hAnsi="Arial" w:cs="Arial"/>
          <w:sz w:val="24"/>
          <w:szCs w:val="24"/>
        </w:rPr>
        <w:t>programowanie w szkołach podstawowych z terenu województwa podkarpackiego”</w:t>
      </w:r>
      <w:bookmarkEnd w:id="1"/>
      <w:r w:rsidR="00A51826" w:rsidRPr="003650D1">
        <w:rPr>
          <w:rFonts w:ascii="Arial" w:hAnsi="Arial" w:cs="Arial"/>
          <w:sz w:val="24"/>
          <w:szCs w:val="24"/>
        </w:rPr>
        <w:t xml:space="preserve"> </w:t>
      </w:r>
      <w:r w:rsidRPr="003650D1">
        <w:rPr>
          <w:rFonts w:ascii="Arial" w:hAnsi="Arial" w:cs="Arial"/>
          <w:sz w:val="24"/>
          <w:szCs w:val="24"/>
        </w:rPr>
        <w:t>(</w:t>
      </w:r>
      <w:r w:rsidR="00CA6BFD" w:rsidRPr="003650D1">
        <w:rPr>
          <w:rFonts w:ascii="Arial" w:hAnsi="Arial" w:cs="Arial"/>
          <w:bCs/>
          <w:sz w:val="24"/>
          <w:szCs w:val="24"/>
        </w:rPr>
        <w:t>treść zgodna z wzorem oświadczenia stanowiącym Załącznik nr 3 do Regulaminu</w:t>
      </w:r>
      <w:r w:rsidRPr="003650D1">
        <w:rPr>
          <w:rFonts w:ascii="Arial" w:hAnsi="Arial" w:cs="Arial"/>
          <w:sz w:val="24"/>
          <w:szCs w:val="24"/>
        </w:rPr>
        <w:t xml:space="preserve">). </w:t>
      </w:r>
    </w:p>
    <w:p w14:paraId="5E5F4B52" w14:textId="77777777" w:rsidR="00C70118" w:rsidRPr="003650D1" w:rsidRDefault="00C70118" w:rsidP="00CA6BFD">
      <w:pPr>
        <w:spacing w:after="0" w:line="276" w:lineRule="auto"/>
        <w:ind w:left="426"/>
        <w:jc w:val="left"/>
        <w:rPr>
          <w:rFonts w:ascii="Arial" w:hAnsi="Arial" w:cs="Arial"/>
          <w:i/>
          <w:iCs/>
          <w:sz w:val="24"/>
          <w:szCs w:val="24"/>
        </w:rPr>
      </w:pPr>
    </w:p>
    <w:sectPr w:rsidR="00C70118" w:rsidRPr="003650D1" w:rsidSect="00EF5BCC">
      <w:footerReference w:type="default" r:id="rId13"/>
      <w:headerReference w:type="first" r:id="rId14"/>
      <w:footerReference w:type="first" r:id="rId15"/>
      <w:pgSz w:w="11906" w:h="16838"/>
      <w:pgMar w:top="1361" w:right="1418" w:bottom="1134" w:left="1418" w:header="709" w:footer="7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59D07" w14:textId="77777777" w:rsidR="00E728ED" w:rsidRDefault="00E728ED" w:rsidP="002A5541">
      <w:pPr>
        <w:spacing w:after="0" w:line="240" w:lineRule="auto"/>
      </w:pPr>
      <w:r>
        <w:separator/>
      </w:r>
    </w:p>
  </w:endnote>
  <w:endnote w:type="continuationSeparator" w:id="0">
    <w:p w14:paraId="2E5E744B" w14:textId="77777777" w:rsidR="00E728ED" w:rsidRDefault="00E728ED" w:rsidP="002A5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2102794764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172069" w14:textId="77777777" w:rsidR="00A14887" w:rsidRDefault="00A14887">
            <w:pPr>
              <w:pStyle w:val="Stopka"/>
              <w:jc w:val="right"/>
              <w:rPr>
                <w:sz w:val="20"/>
                <w:szCs w:val="20"/>
              </w:rPr>
            </w:pPr>
          </w:p>
          <w:p w14:paraId="40B6A6D0" w14:textId="77777777" w:rsidR="00115957" w:rsidRDefault="00115957">
            <w:pPr>
              <w:pStyle w:val="Stopka"/>
              <w:jc w:val="right"/>
              <w:rPr>
                <w:sz w:val="20"/>
                <w:szCs w:val="20"/>
              </w:rPr>
            </w:pPr>
          </w:p>
          <w:p w14:paraId="791A745D" w14:textId="5F775C27" w:rsidR="009E19BF" w:rsidRPr="009E19BF" w:rsidRDefault="009E19BF">
            <w:pPr>
              <w:pStyle w:val="Stopka"/>
              <w:jc w:val="right"/>
              <w:rPr>
                <w:sz w:val="20"/>
                <w:szCs w:val="20"/>
              </w:rPr>
            </w:pPr>
            <w:r w:rsidRPr="009E19BF">
              <w:rPr>
                <w:sz w:val="20"/>
                <w:szCs w:val="20"/>
              </w:rPr>
              <w:t xml:space="preserve">Strona </w:t>
            </w:r>
            <w:r w:rsidRPr="009E19BF">
              <w:rPr>
                <w:sz w:val="20"/>
                <w:szCs w:val="20"/>
              </w:rPr>
              <w:fldChar w:fldCharType="begin"/>
            </w:r>
            <w:r w:rsidRPr="009E19BF">
              <w:rPr>
                <w:sz w:val="20"/>
                <w:szCs w:val="20"/>
              </w:rPr>
              <w:instrText>PAGE</w:instrText>
            </w:r>
            <w:r w:rsidRPr="009E19BF">
              <w:rPr>
                <w:sz w:val="20"/>
                <w:szCs w:val="20"/>
              </w:rPr>
              <w:fldChar w:fldCharType="separate"/>
            </w:r>
            <w:r w:rsidRPr="009E19BF">
              <w:rPr>
                <w:sz w:val="20"/>
                <w:szCs w:val="20"/>
              </w:rPr>
              <w:t>2</w:t>
            </w:r>
            <w:r w:rsidRPr="009E19BF">
              <w:rPr>
                <w:sz w:val="20"/>
                <w:szCs w:val="20"/>
              </w:rPr>
              <w:fldChar w:fldCharType="end"/>
            </w:r>
            <w:r w:rsidRPr="009E19BF">
              <w:rPr>
                <w:sz w:val="20"/>
                <w:szCs w:val="20"/>
              </w:rPr>
              <w:t xml:space="preserve"> z </w:t>
            </w:r>
            <w:r w:rsidRPr="009E19BF">
              <w:rPr>
                <w:sz w:val="20"/>
                <w:szCs w:val="20"/>
              </w:rPr>
              <w:fldChar w:fldCharType="begin"/>
            </w:r>
            <w:r w:rsidRPr="009E19BF">
              <w:rPr>
                <w:sz w:val="20"/>
                <w:szCs w:val="20"/>
              </w:rPr>
              <w:instrText>NUMPAGES</w:instrText>
            </w:r>
            <w:r w:rsidRPr="009E19BF">
              <w:rPr>
                <w:sz w:val="20"/>
                <w:szCs w:val="20"/>
              </w:rPr>
              <w:fldChar w:fldCharType="separate"/>
            </w:r>
            <w:r w:rsidRPr="009E19BF">
              <w:rPr>
                <w:sz w:val="20"/>
                <w:szCs w:val="20"/>
              </w:rPr>
              <w:t>2</w:t>
            </w:r>
            <w:r w:rsidRPr="009E19BF">
              <w:rPr>
                <w:sz w:val="20"/>
                <w:szCs w:val="20"/>
              </w:rPr>
              <w:fldChar w:fldCharType="end"/>
            </w:r>
          </w:p>
        </w:sdtContent>
      </w:sdt>
    </w:sdtContent>
  </w:sdt>
  <w:p w14:paraId="06B1A5A7" w14:textId="6A812FFA" w:rsidR="002A5541" w:rsidRPr="008078C2" w:rsidRDefault="002A5541" w:rsidP="0071300D">
    <w:pPr>
      <w:pStyle w:val="Stopka"/>
      <w:tabs>
        <w:tab w:val="clear" w:pos="4536"/>
        <w:tab w:val="clear" w:pos="9072"/>
        <w:tab w:val="left" w:pos="6877"/>
      </w:tabs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6751C" w14:textId="7F0A6B5D" w:rsidR="009E19BF" w:rsidRDefault="00B30965" w:rsidP="0090068D">
    <w:pPr>
      <w:pStyle w:val="Stopka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DC5C984" wp14:editId="185203E6">
              <wp:simplePos x="0" y="0"/>
              <wp:positionH relativeFrom="column">
                <wp:posOffset>-395605</wp:posOffset>
              </wp:positionH>
              <wp:positionV relativeFrom="paragraph">
                <wp:posOffset>-106680</wp:posOffset>
              </wp:positionV>
              <wp:extent cx="6450965" cy="560705"/>
              <wp:effectExtent l="0" t="0" r="6985" b="0"/>
              <wp:wrapNone/>
              <wp:docPr id="143961934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0965" cy="560705"/>
                        <a:chOff x="0" y="0"/>
                        <a:chExt cx="6450965" cy="560705"/>
                      </a:xfrm>
                    </wpg:grpSpPr>
                    <pic:pic xmlns:pic="http://schemas.openxmlformats.org/drawingml/2006/picture">
                      <pic:nvPicPr>
                        <pic:cNvPr id="1541736030" name="Obraz 20039997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38500" y="114300"/>
                          <a:ext cx="649605" cy="38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0464913" name="Obraz 176421449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90675" y="133350"/>
                          <a:ext cx="1125855" cy="384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69874181" name="Obraz 41936005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0975"/>
                          <a:ext cx="106680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415525" name="Obraz 152539028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0550" y="0"/>
                          <a:ext cx="105156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793548" name="Obraz 85997930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72175" y="114300"/>
                          <a:ext cx="47879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F296E2" id="Grupa 1" o:spid="_x0000_s1026" style="position:absolute;margin-left:-31.15pt;margin-top:-8.4pt;width:507.95pt;height:44.15pt;z-index:251675648" coordsize="64509,5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03999720" o:spid="_x0000_s1027" type="#_x0000_t75" style="position:absolute;left:32385;top:1143;width:6496;height:3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">
                <v:imagedata r:id="rId6" o:title=""/>
              </v:shape>
              <v:shape id="Obraz 1764214491" o:spid="_x0000_s1028" type="#_x0000_t75" style="position:absolute;left:15906;top:1333;width:11259;height:3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">
                <v:imagedata r:id="rId7" o:title=""/>
              </v:shape>
              <v:shape id="Obraz 419360050" o:spid="_x0000_s1029" type="#_x0000_t75" style="position:absolute;top:1809;width:10668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">
                <v:imagedata r:id="rId8" o:title=""/>
              </v:shape>
              <v:shape id="Obraz 1525390283" o:spid="_x0000_s1030" type="#_x0000_t75" style="position:absolute;left:44005;width:10516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">
                <v:imagedata r:id="rId9" o:title=""/>
              </v:shape>
              <v:shape id="Obraz 859979303" o:spid="_x0000_s1031" type="#_x0000_t75" style="position:absolute;left:59721;top:1143;width:4788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78FEB" w14:textId="77777777" w:rsidR="00E728ED" w:rsidRDefault="00E728ED" w:rsidP="002A5541">
      <w:pPr>
        <w:spacing w:after="0" w:line="240" w:lineRule="auto"/>
      </w:pPr>
      <w:r>
        <w:separator/>
      </w:r>
    </w:p>
  </w:footnote>
  <w:footnote w:type="continuationSeparator" w:id="0">
    <w:p w14:paraId="0422B567" w14:textId="77777777" w:rsidR="00E728ED" w:rsidRDefault="00E728ED" w:rsidP="002A5541">
      <w:pPr>
        <w:spacing w:after="0" w:line="240" w:lineRule="auto"/>
      </w:pPr>
      <w:r>
        <w:continuationSeparator/>
      </w:r>
    </w:p>
  </w:footnote>
  <w:footnote w:id="1">
    <w:p w14:paraId="455470FC" w14:textId="77777777" w:rsidR="008926BC" w:rsidRPr="00FF41BC" w:rsidRDefault="008926BC" w:rsidP="008926BC">
      <w:pPr>
        <w:pStyle w:val="Tekstprzypisudolnego"/>
        <w:jc w:val="left"/>
        <w:rPr>
          <w:color w:val="0070C0"/>
        </w:rPr>
      </w:pPr>
      <w:r w:rsidRPr="0090068D">
        <w:rPr>
          <w:rStyle w:val="Odwoanieprzypisudolnego"/>
          <w:rFonts w:ascii="Arial" w:hAnsi="Arial" w:cs="Arial"/>
        </w:rPr>
        <w:footnoteRef/>
      </w:r>
      <w:r w:rsidRPr="0090068D">
        <w:rPr>
          <w:rFonts w:ascii="Arial" w:hAnsi="Arial" w:cs="Arial"/>
        </w:rPr>
        <w:t xml:space="preserve"> Użyte w niniejszym dokumencie określenie „uczniowie” odnosi się odpowiednio do uczniów i uczennic.</w:t>
      </w:r>
    </w:p>
  </w:footnote>
  <w:footnote w:id="2">
    <w:p w14:paraId="1BC4122B" w14:textId="14B17FC3" w:rsidR="00BC6EFB" w:rsidRPr="0090068D" w:rsidRDefault="00BC6EFB" w:rsidP="00BC6EFB">
      <w:pPr>
        <w:pStyle w:val="Tekstprzypisudolnego"/>
        <w:rPr>
          <w:rFonts w:ascii="Arial" w:hAnsi="Arial" w:cs="Arial"/>
        </w:rPr>
      </w:pPr>
      <w:r w:rsidRPr="0090068D">
        <w:rPr>
          <w:rStyle w:val="Odwoanieprzypisudolnego"/>
          <w:rFonts w:ascii="Arial" w:hAnsi="Arial" w:cs="Arial"/>
        </w:rPr>
        <w:footnoteRef/>
      </w:r>
      <w:r w:rsidRPr="0090068D">
        <w:rPr>
          <w:rFonts w:ascii="Arial" w:hAnsi="Arial" w:cs="Arial"/>
        </w:rPr>
        <w:t xml:space="preserve"> Użyte w niniejszym dokumencie określenie „nauczyciele” odnosi się odpowiednio do nauczycieli i nauczycielek.</w:t>
      </w:r>
    </w:p>
  </w:footnote>
  <w:footnote w:id="3">
    <w:p w14:paraId="6A325B77" w14:textId="23411205" w:rsidR="00813720" w:rsidRPr="0090068D" w:rsidRDefault="00813720" w:rsidP="00813720">
      <w:pPr>
        <w:pStyle w:val="Tekstprzypisudolnego"/>
        <w:rPr>
          <w:rFonts w:ascii="Arial" w:hAnsi="Arial" w:cs="Arial"/>
          <w:color w:val="0070C0"/>
        </w:rPr>
      </w:pPr>
      <w:r w:rsidRPr="0090068D">
        <w:rPr>
          <w:rStyle w:val="Odwoanieprzypisudolnego"/>
          <w:rFonts w:ascii="Arial" w:hAnsi="Arial" w:cs="Arial"/>
        </w:rPr>
        <w:footnoteRef/>
      </w:r>
      <w:r w:rsidR="00BC1022" w:rsidRPr="0090068D">
        <w:rPr>
          <w:rFonts w:ascii="Arial" w:hAnsi="Arial" w:cs="Arial"/>
        </w:rPr>
        <w:t xml:space="preserve"> </w:t>
      </w:r>
      <w:r w:rsidRPr="0090068D">
        <w:rPr>
          <w:rFonts w:ascii="Arial" w:hAnsi="Arial" w:cs="Arial"/>
        </w:rPr>
        <w:t>Użyte w niniejszym dokumencie określenie „dyrektor szkoły” odnosi się odpowiednio do dyrektora i dyrektorki szk</w:t>
      </w:r>
      <w:r w:rsidR="006A01BE" w:rsidRPr="0090068D">
        <w:rPr>
          <w:rFonts w:ascii="Arial" w:hAnsi="Arial" w:cs="Arial"/>
        </w:rPr>
        <w:t>oły</w:t>
      </w:r>
      <w:r w:rsidRPr="0090068D">
        <w:rPr>
          <w:rFonts w:ascii="Arial" w:hAnsi="Arial" w:cs="Aria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5C8BD" w14:textId="7B55E331" w:rsidR="009E19BF" w:rsidRDefault="009E19B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8F9DB71" wp14:editId="6DF54CB7">
          <wp:simplePos x="0" y="0"/>
          <wp:positionH relativeFrom="margin">
            <wp:align>center</wp:align>
          </wp:positionH>
          <wp:positionV relativeFrom="paragraph">
            <wp:posOffset>-200660</wp:posOffset>
          </wp:positionV>
          <wp:extent cx="7095533" cy="617181"/>
          <wp:effectExtent l="0" t="0" r="0" b="0"/>
          <wp:wrapNone/>
          <wp:docPr id="1060934246" name="Obraz 1060934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533" cy="617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105E4"/>
    <w:multiLevelType w:val="hybridMultilevel"/>
    <w:tmpl w:val="F1F004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F1F50"/>
    <w:multiLevelType w:val="hybridMultilevel"/>
    <w:tmpl w:val="FE8C0B6E"/>
    <w:lvl w:ilvl="0" w:tplc="EB468E5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445A2"/>
    <w:multiLevelType w:val="hybridMultilevel"/>
    <w:tmpl w:val="3D985640"/>
    <w:lvl w:ilvl="0" w:tplc="EC80A1AE">
      <w:start w:val="1"/>
      <w:numFmt w:val="decimal"/>
      <w:lvlText w:val="%1)"/>
      <w:lvlJc w:val="left"/>
      <w:pPr>
        <w:ind w:left="4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4163B75"/>
    <w:multiLevelType w:val="hybridMultilevel"/>
    <w:tmpl w:val="599C15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2477B"/>
    <w:multiLevelType w:val="hybridMultilevel"/>
    <w:tmpl w:val="2CFC23F2"/>
    <w:lvl w:ilvl="0" w:tplc="1D9AE5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63C0B"/>
    <w:multiLevelType w:val="hybridMultilevel"/>
    <w:tmpl w:val="4E06979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A8D1DC3"/>
    <w:multiLevelType w:val="hybridMultilevel"/>
    <w:tmpl w:val="8B90AC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75E6D"/>
    <w:multiLevelType w:val="hybridMultilevel"/>
    <w:tmpl w:val="4B683F90"/>
    <w:lvl w:ilvl="0" w:tplc="E58E3222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27DCB"/>
    <w:multiLevelType w:val="hybridMultilevel"/>
    <w:tmpl w:val="BEE296DA"/>
    <w:lvl w:ilvl="0" w:tplc="A674636E">
      <w:start w:val="1"/>
      <w:numFmt w:val="decimal"/>
      <w:lvlText w:val="%1)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6002DD"/>
    <w:multiLevelType w:val="hybridMultilevel"/>
    <w:tmpl w:val="EC528C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D6574A"/>
    <w:multiLevelType w:val="hybridMultilevel"/>
    <w:tmpl w:val="B39274FE"/>
    <w:lvl w:ilvl="0" w:tplc="B6D23F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339B7"/>
    <w:multiLevelType w:val="hybridMultilevel"/>
    <w:tmpl w:val="68982E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551098"/>
    <w:multiLevelType w:val="hybridMultilevel"/>
    <w:tmpl w:val="B31E3990"/>
    <w:lvl w:ilvl="0" w:tplc="A094FED8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27DEC"/>
    <w:multiLevelType w:val="hybridMultilevel"/>
    <w:tmpl w:val="489263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6669FC"/>
    <w:multiLevelType w:val="hybridMultilevel"/>
    <w:tmpl w:val="DA904B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4A3013"/>
    <w:multiLevelType w:val="hybridMultilevel"/>
    <w:tmpl w:val="24E23640"/>
    <w:lvl w:ilvl="0" w:tplc="8D36F114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44655"/>
    <w:multiLevelType w:val="hybridMultilevel"/>
    <w:tmpl w:val="8C088686"/>
    <w:lvl w:ilvl="0" w:tplc="2A52EC3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26D3"/>
    <w:multiLevelType w:val="multilevel"/>
    <w:tmpl w:val="1BCEF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C0036D"/>
    <w:multiLevelType w:val="multilevel"/>
    <w:tmpl w:val="C4FC980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ource Sans Pro" w:eastAsiaTheme="minorHAnsi" w:hAnsi="Source Sans Pro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683D6F"/>
    <w:multiLevelType w:val="hybridMultilevel"/>
    <w:tmpl w:val="5992CD3E"/>
    <w:lvl w:ilvl="0" w:tplc="5B149C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DF690B"/>
    <w:multiLevelType w:val="hybridMultilevel"/>
    <w:tmpl w:val="1F0A3A5A"/>
    <w:lvl w:ilvl="0" w:tplc="FD24D77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680319">
    <w:abstractNumId w:val="17"/>
  </w:num>
  <w:num w:numId="2" w16cid:durableId="206649569">
    <w:abstractNumId w:val="3"/>
  </w:num>
  <w:num w:numId="3" w16cid:durableId="656033945">
    <w:abstractNumId w:val="16"/>
  </w:num>
  <w:num w:numId="4" w16cid:durableId="792289469">
    <w:abstractNumId w:val="18"/>
  </w:num>
  <w:num w:numId="5" w16cid:durableId="1561013733">
    <w:abstractNumId w:val="10"/>
  </w:num>
  <w:num w:numId="6" w16cid:durableId="331184141">
    <w:abstractNumId w:val="6"/>
  </w:num>
  <w:num w:numId="7" w16cid:durableId="1703625875">
    <w:abstractNumId w:val="14"/>
  </w:num>
  <w:num w:numId="8" w16cid:durableId="2141216931">
    <w:abstractNumId w:val="15"/>
  </w:num>
  <w:num w:numId="9" w16cid:durableId="1260329973">
    <w:abstractNumId w:val="5"/>
  </w:num>
  <w:num w:numId="10" w16cid:durableId="1361466286">
    <w:abstractNumId w:val="11"/>
  </w:num>
  <w:num w:numId="11" w16cid:durableId="1797409790">
    <w:abstractNumId w:val="9"/>
  </w:num>
  <w:num w:numId="12" w16cid:durableId="1603149112">
    <w:abstractNumId w:val="4"/>
  </w:num>
  <w:num w:numId="13" w16cid:durableId="1427724996">
    <w:abstractNumId w:val="13"/>
  </w:num>
  <w:num w:numId="14" w16cid:durableId="904411867">
    <w:abstractNumId w:val="12"/>
  </w:num>
  <w:num w:numId="15" w16cid:durableId="2076705337">
    <w:abstractNumId w:val="8"/>
  </w:num>
  <w:num w:numId="16" w16cid:durableId="1162621202">
    <w:abstractNumId w:val="20"/>
  </w:num>
  <w:num w:numId="17" w16cid:durableId="398794303">
    <w:abstractNumId w:val="7"/>
  </w:num>
  <w:num w:numId="18" w16cid:durableId="765809715">
    <w:abstractNumId w:val="1"/>
  </w:num>
  <w:num w:numId="19" w16cid:durableId="1044452681">
    <w:abstractNumId w:val="2"/>
  </w:num>
  <w:num w:numId="20" w16cid:durableId="1570848340">
    <w:abstractNumId w:val="19"/>
  </w:num>
  <w:num w:numId="21" w16cid:durableId="1650132454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387"/>
    <w:rsid w:val="000079C8"/>
    <w:rsid w:val="00010CCA"/>
    <w:rsid w:val="000177DE"/>
    <w:rsid w:val="00017881"/>
    <w:rsid w:val="00020263"/>
    <w:rsid w:val="00021080"/>
    <w:rsid w:val="00024089"/>
    <w:rsid w:val="000240B9"/>
    <w:rsid w:val="00025163"/>
    <w:rsid w:val="00026003"/>
    <w:rsid w:val="00026372"/>
    <w:rsid w:val="00032760"/>
    <w:rsid w:val="00035C96"/>
    <w:rsid w:val="00041822"/>
    <w:rsid w:val="0004248F"/>
    <w:rsid w:val="000432A2"/>
    <w:rsid w:val="0004779D"/>
    <w:rsid w:val="00051198"/>
    <w:rsid w:val="000529AF"/>
    <w:rsid w:val="00053620"/>
    <w:rsid w:val="0005377A"/>
    <w:rsid w:val="00053E91"/>
    <w:rsid w:val="000608DF"/>
    <w:rsid w:val="00061142"/>
    <w:rsid w:val="0006302C"/>
    <w:rsid w:val="00063298"/>
    <w:rsid w:val="00063836"/>
    <w:rsid w:val="0006415A"/>
    <w:rsid w:val="0006572E"/>
    <w:rsid w:val="0006587D"/>
    <w:rsid w:val="000667F6"/>
    <w:rsid w:val="00066A59"/>
    <w:rsid w:val="000679D3"/>
    <w:rsid w:val="00075338"/>
    <w:rsid w:val="00076D6C"/>
    <w:rsid w:val="000810C1"/>
    <w:rsid w:val="0008135B"/>
    <w:rsid w:val="000827EB"/>
    <w:rsid w:val="00084FFF"/>
    <w:rsid w:val="0008615D"/>
    <w:rsid w:val="000909AF"/>
    <w:rsid w:val="000964FE"/>
    <w:rsid w:val="000966C5"/>
    <w:rsid w:val="000A04FE"/>
    <w:rsid w:val="000A0FAB"/>
    <w:rsid w:val="000A2436"/>
    <w:rsid w:val="000A4018"/>
    <w:rsid w:val="000A4698"/>
    <w:rsid w:val="000A698F"/>
    <w:rsid w:val="000A7246"/>
    <w:rsid w:val="000A776F"/>
    <w:rsid w:val="000B1FE2"/>
    <w:rsid w:val="000B28C1"/>
    <w:rsid w:val="000B561B"/>
    <w:rsid w:val="000B6757"/>
    <w:rsid w:val="000B6D77"/>
    <w:rsid w:val="000C2325"/>
    <w:rsid w:val="000C3034"/>
    <w:rsid w:val="000D08BA"/>
    <w:rsid w:val="000D3B8D"/>
    <w:rsid w:val="000D444E"/>
    <w:rsid w:val="000E07E2"/>
    <w:rsid w:val="000E41E9"/>
    <w:rsid w:val="000E4741"/>
    <w:rsid w:val="000F0662"/>
    <w:rsid w:val="000F19E0"/>
    <w:rsid w:val="000F1EBC"/>
    <w:rsid w:val="000F2169"/>
    <w:rsid w:val="000F2DCE"/>
    <w:rsid w:val="000F34C6"/>
    <w:rsid w:val="000F5485"/>
    <w:rsid w:val="00102639"/>
    <w:rsid w:val="001032EC"/>
    <w:rsid w:val="001039C0"/>
    <w:rsid w:val="001041B5"/>
    <w:rsid w:val="001062D0"/>
    <w:rsid w:val="00107661"/>
    <w:rsid w:val="001145D4"/>
    <w:rsid w:val="001148FB"/>
    <w:rsid w:val="00114F7A"/>
    <w:rsid w:val="00115957"/>
    <w:rsid w:val="00115EA3"/>
    <w:rsid w:val="00117150"/>
    <w:rsid w:val="001172DC"/>
    <w:rsid w:val="00121803"/>
    <w:rsid w:val="001269D2"/>
    <w:rsid w:val="0012763C"/>
    <w:rsid w:val="00130503"/>
    <w:rsid w:val="0013310A"/>
    <w:rsid w:val="001348EC"/>
    <w:rsid w:val="00135B31"/>
    <w:rsid w:val="00135E74"/>
    <w:rsid w:val="00140E32"/>
    <w:rsid w:val="00141959"/>
    <w:rsid w:val="001502C0"/>
    <w:rsid w:val="001519B9"/>
    <w:rsid w:val="00154CA4"/>
    <w:rsid w:val="00156D29"/>
    <w:rsid w:val="00157FA7"/>
    <w:rsid w:val="001602FA"/>
    <w:rsid w:val="001627AF"/>
    <w:rsid w:val="00162A8A"/>
    <w:rsid w:val="00162ECF"/>
    <w:rsid w:val="00163F18"/>
    <w:rsid w:val="00165C21"/>
    <w:rsid w:val="001742AE"/>
    <w:rsid w:val="00174954"/>
    <w:rsid w:val="00176770"/>
    <w:rsid w:val="0018064B"/>
    <w:rsid w:val="00180A3E"/>
    <w:rsid w:val="00181D6D"/>
    <w:rsid w:val="00182921"/>
    <w:rsid w:val="001833A3"/>
    <w:rsid w:val="00184E79"/>
    <w:rsid w:val="001851A3"/>
    <w:rsid w:val="0018551E"/>
    <w:rsid w:val="001872DF"/>
    <w:rsid w:val="0018763A"/>
    <w:rsid w:val="001918DA"/>
    <w:rsid w:val="00196A73"/>
    <w:rsid w:val="00197AF2"/>
    <w:rsid w:val="001A2028"/>
    <w:rsid w:val="001A22B6"/>
    <w:rsid w:val="001A27AD"/>
    <w:rsid w:val="001A34D3"/>
    <w:rsid w:val="001A3B27"/>
    <w:rsid w:val="001A4E41"/>
    <w:rsid w:val="001A6231"/>
    <w:rsid w:val="001A6417"/>
    <w:rsid w:val="001A71A2"/>
    <w:rsid w:val="001A7DD9"/>
    <w:rsid w:val="001B0C3E"/>
    <w:rsid w:val="001B0C6E"/>
    <w:rsid w:val="001B4D19"/>
    <w:rsid w:val="001B76A2"/>
    <w:rsid w:val="001C0C86"/>
    <w:rsid w:val="001C1B25"/>
    <w:rsid w:val="001C1BED"/>
    <w:rsid w:val="001C334D"/>
    <w:rsid w:val="001C526F"/>
    <w:rsid w:val="001C62A3"/>
    <w:rsid w:val="001D16E6"/>
    <w:rsid w:val="001D238C"/>
    <w:rsid w:val="001D442F"/>
    <w:rsid w:val="001D4973"/>
    <w:rsid w:val="001D640A"/>
    <w:rsid w:val="001E04EE"/>
    <w:rsid w:val="001E0D33"/>
    <w:rsid w:val="001E6B9F"/>
    <w:rsid w:val="001E71D6"/>
    <w:rsid w:val="001F08BB"/>
    <w:rsid w:val="001F0D36"/>
    <w:rsid w:val="001F3259"/>
    <w:rsid w:val="001F6B25"/>
    <w:rsid w:val="002006EE"/>
    <w:rsid w:val="00201BC0"/>
    <w:rsid w:val="00201D74"/>
    <w:rsid w:val="0020406A"/>
    <w:rsid w:val="00205FCE"/>
    <w:rsid w:val="00210FD3"/>
    <w:rsid w:val="00211290"/>
    <w:rsid w:val="00214950"/>
    <w:rsid w:val="00215840"/>
    <w:rsid w:val="0022249B"/>
    <w:rsid w:val="00222F17"/>
    <w:rsid w:val="00223457"/>
    <w:rsid w:val="00227C05"/>
    <w:rsid w:val="00230989"/>
    <w:rsid w:val="002345A9"/>
    <w:rsid w:val="00234B92"/>
    <w:rsid w:val="002377CF"/>
    <w:rsid w:val="00242C96"/>
    <w:rsid w:val="00243BE1"/>
    <w:rsid w:val="002454ED"/>
    <w:rsid w:val="0025090B"/>
    <w:rsid w:val="00257240"/>
    <w:rsid w:val="002618AB"/>
    <w:rsid w:val="0026360D"/>
    <w:rsid w:val="00263830"/>
    <w:rsid w:val="00267389"/>
    <w:rsid w:val="00267623"/>
    <w:rsid w:val="00272729"/>
    <w:rsid w:val="00272B42"/>
    <w:rsid w:val="002759DE"/>
    <w:rsid w:val="002771A6"/>
    <w:rsid w:val="00277CDD"/>
    <w:rsid w:val="002807A1"/>
    <w:rsid w:val="00283046"/>
    <w:rsid w:val="00283D42"/>
    <w:rsid w:val="00286CD2"/>
    <w:rsid w:val="00287C61"/>
    <w:rsid w:val="002902BE"/>
    <w:rsid w:val="0029162F"/>
    <w:rsid w:val="00291AB9"/>
    <w:rsid w:val="0029202F"/>
    <w:rsid w:val="00295CDD"/>
    <w:rsid w:val="00297E7E"/>
    <w:rsid w:val="002A1F2B"/>
    <w:rsid w:val="002A3415"/>
    <w:rsid w:val="002A3913"/>
    <w:rsid w:val="002A3ADF"/>
    <w:rsid w:val="002A4A87"/>
    <w:rsid w:val="002A5541"/>
    <w:rsid w:val="002A5549"/>
    <w:rsid w:val="002B0008"/>
    <w:rsid w:val="002B3360"/>
    <w:rsid w:val="002B3484"/>
    <w:rsid w:val="002B48DB"/>
    <w:rsid w:val="002B56E8"/>
    <w:rsid w:val="002B5DA7"/>
    <w:rsid w:val="002B6575"/>
    <w:rsid w:val="002B6FF4"/>
    <w:rsid w:val="002B783F"/>
    <w:rsid w:val="002C1B4A"/>
    <w:rsid w:val="002C5208"/>
    <w:rsid w:val="002C5F55"/>
    <w:rsid w:val="002C6FBF"/>
    <w:rsid w:val="002D157C"/>
    <w:rsid w:val="002D4016"/>
    <w:rsid w:val="002D46ED"/>
    <w:rsid w:val="002D652A"/>
    <w:rsid w:val="002D67F9"/>
    <w:rsid w:val="002D7A7D"/>
    <w:rsid w:val="002E1DC1"/>
    <w:rsid w:val="002E2537"/>
    <w:rsid w:val="002E2EC2"/>
    <w:rsid w:val="002E5F58"/>
    <w:rsid w:val="002F053A"/>
    <w:rsid w:val="002F0E85"/>
    <w:rsid w:val="002F1CCE"/>
    <w:rsid w:val="002F4C88"/>
    <w:rsid w:val="002F4F7D"/>
    <w:rsid w:val="002F663E"/>
    <w:rsid w:val="002F76D0"/>
    <w:rsid w:val="003047C2"/>
    <w:rsid w:val="0030721E"/>
    <w:rsid w:val="0030731F"/>
    <w:rsid w:val="00311D1F"/>
    <w:rsid w:val="00312596"/>
    <w:rsid w:val="0031282E"/>
    <w:rsid w:val="00313D8E"/>
    <w:rsid w:val="003157A9"/>
    <w:rsid w:val="00316714"/>
    <w:rsid w:val="00316B82"/>
    <w:rsid w:val="00317C91"/>
    <w:rsid w:val="00321A5A"/>
    <w:rsid w:val="003220EF"/>
    <w:rsid w:val="0032367C"/>
    <w:rsid w:val="00324E07"/>
    <w:rsid w:val="00325678"/>
    <w:rsid w:val="00325701"/>
    <w:rsid w:val="00334280"/>
    <w:rsid w:val="00340B06"/>
    <w:rsid w:val="003433DB"/>
    <w:rsid w:val="0035104C"/>
    <w:rsid w:val="00352AA0"/>
    <w:rsid w:val="00352E2D"/>
    <w:rsid w:val="00353CED"/>
    <w:rsid w:val="003545AE"/>
    <w:rsid w:val="00356387"/>
    <w:rsid w:val="00357FCD"/>
    <w:rsid w:val="003629C1"/>
    <w:rsid w:val="003648A2"/>
    <w:rsid w:val="003650D1"/>
    <w:rsid w:val="003677D9"/>
    <w:rsid w:val="00370408"/>
    <w:rsid w:val="003705CB"/>
    <w:rsid w:val="003728A2"/>
    <w:rsid w:val="0037577B"/>
    <w:rsid w:val="00376423"/>
    <w:rsid w:val="00376E22"/>
    <w:rsid w:val="00380862"/>
    <w:rsid w:val="003819B0"/>
    <w:rsid w:val="00385F5F"/>
    <w:rsid w:val="00390DC0"/>
    <w:rsid w:val="00392E16"/>
    <w:rsid w:val="00393EE7"/>
    <w:rsid w:val="00394D47"/>
    <w:rsid w:val="003968B6"/>
    <w:rsid w:val="00396D63"/>
    <w:rsid w:val="00396E37"/>
    <w:rsid w:val="003A2BBC"/>
    <w:rsid w:val="003A5E90"/>
    <w:rsid w:val="003A68DD"/>
    <w:rsid w:val="003A721C"/>
    <w:rsid w:val="003A7AD9"/>
    <w:rsid w:val="003B0568"/>
    <w:rsid w:val="003B18EF"/>
    <w:rsid w:val="003B20D0"/>
    <w:rsid w:val="003B5C85"/>
    <w:rsid w:val="003B5C92"/>
    <w:rsid w:val="003B6A8A"/>
    <w:rsid w:val="003B72FB"/>
    <w:rsid w:val="003C08AB"/>
    <w:rsid w:val="003C301F"/>
    <w:rsid w:val="003C3278"/>
    <w:rsid w:val="003C37F4"/>
    <w:rsid w:val="003C737C"/>
    <w:rsid w:val="003C7A5E"/>
    <w:rsid w:val="003D0104"/>
    <w:rsid w:val="003D01DC"/>
    <w:rsid w:val="003D03AA"/>
    <w:rsid w:val="003D0A81"/>
    <w:rsid w:val="003D1F20"/>
    <w:rsid w:val="003D2C22"/>
    <w:rsid w:val="003D3010"/>
    <w:rsid w:val="003D3BBC"/>
    <w:rsid w:val="003D6396"/>
    <w:rsid w:val="003E0C91"/>
    <w:rsid w:val="003E0E55"/>
    <w:rsid w:val="003E212F"/>
    <w:rsid w:val="003E7B0B"/>
    <w:rsid w:val="003F05BE"/>
    <w:rsid w:val="003F3AB6"/>
    <w:rsid w:val="003F520E"/>
    <w:rsid w:val="0040058F"/>
    <w:rsid w:val="004009A2"/>
    <w:rsid w:val="00400CFD"/>
    <w:rsid w:val="004014F5"/>
    <w:rsid w:val="00403AC1"/>
    <w:rsid w:val="00404B78"/>
    <w:rsid w:val="004052FC"/>
    <w:rsid w:val="00405E6A"/>
    <w:rsid w:val="00405F7B"/>
    <w:rsid w:val="004068E3"/>
    <w:rsid w:val="00412328"/>
    <w:rsid w:val="0041465A"/>
    <w:rsid w:val="00414B0A"/>
    <w:rsid w:val="00415378"/>
    <w:rsid w:val="004162A1"/>
    <w:rsid w:val="00416E05"/>
    <w:rsid w:val="00416F3B"/>
    <w:rsid w:val="00417E90"/>
    <w:rsid w:val="0042029C"/>
    <w:rsid w:val="0042367E"/>
    <w:rsid w:val="00423F4E"/>
    <w:rsid w:val="00424ABB"/>
    <w:rsid w:val="00425B39"/>
    <w:rsid w:val="00426062"/>
    <w:rsid w:val="00433568"/>
    <w:rsid w:val="00433598"/>
    <w:rsid w:val="0043481B"/>
    <w:rsid w:val="00435808"/>
    <w:rsid w:val="00435C3C"/>
    <w:rsid w:val="004360A1"/>
    <w:rsid w:val="00436306"/>
    <w:rsid w:val="00436882"/>
    <w:rsid w:val="00437AB9"/>
    <w:rsid w:val="00440B35"/>
    <w:rsid w:val="00441BA9"/>
    <w:rsid w:val="00441FE8"/>
    <w:rsid w:val="004442BA"/>
    <w:rsid w:val="00446CD5"/>
    <w:rsid w:val="00450B07"/>
    <w:rsid w:val="0045573B"/>
    <w:rsid w:val="00456A88"/>
    <w:rsid w:val="00462882"/>
    <w:rsid w:val="00462890"/>
    <w:rsid w:val="004647B3"/>
    <w:rsid w:val="00464E59"/>
    <w:rsid w:val="00465F8B"/>
    <w:rsid w:val="004661D1"/>
    <w:rsid w:val="004668AF"/>
    <w:rsid w:val="00472ED8"/>
    <w:rsid w:val="004733C6"/>
    <w:rsid w:val="004750BE"/>
    <w:rsid w:val="004756C4"/>
    <w:rsid w:val="0047596C"/>
    <w:rsid w:val="00475D1D"/>
    <w:rsid w:val="00475ECD"/>
    <w:rsid w:val="004801C0"/>
    <w:rsid w:val="0048265C"/>
    <w:rsid w:val="00482E88"/>
    <w:rsid w:val="0048339A"/>
    <w:rsid w:val="004862A0"/>
    <w:rsid w:val="004872A8"/>
    <w:rsid w:val="00492BDD"/>
    <w:rsid w:val="00493D29"/>
    <w:rsid w:val="004A1536"/>
    <w:rsid w:val="004A4187"/>
    <w:rsid w:val="004A5B94"/>
    <w:rsid w:val="004B2133"/>
    <w:rsid w:val="004B6236"/>
    <w:rsid w:val="004B6CBF"/>
    <w:rsid w:val="004B6FA8"/>
    <w:rsid w:val="004B71A5"/>
    <w:rsid w:val="004C1298"/>
    <w:rsid w:val="004C163B"/>
    <w:rsid w:val="004C1EC9"/>
    <w:rsid w:val="004C2F86"/>
    <w:rsid w:val="004C3F7C"/>
    <w:rsid w:val="004C401B"/>
    <w:rsid w:val="004C4D15"/>
    <w:rsid w:val="004D301B"/>
    <w:rsid w:val="004D3D10"/>
    <w:rsid w:val="004E1394"/>
    <w:rsid w:val="004E22BD"/>
    <w:rsid w:val="004F0006"/>
    <w:rsid w:val="004F024A"/>
    <w:rsid w:val="004F02F7"/>
    <w:rsid w:val="004F1F25"/>
    <w:rsid w:val="004F2F44"/>
    <w:rsid w:val="004F3774"/>
    <w:rsid w:val="004F494E"/>
    <w:rsid w:val="004F5982"/>
    <w:rsid w:val="004F6697"/>
    <w:rsid w:val="00500386"/>
    <w:rsid w:val="00500E80"/>
    <w:rsid w:val="0050149C"/>
    <w:rsid w:val="00501803"/>
    <w:rsid w:val="0050188E"/>
    <w:rsid w:val="00503415"/>
    <w:rsid w:val="00503F4A"/>
    <w:rsid w:val="005069A9"/>
    <w:rsid w:val="00506D3B"/>
    <w:rsid w:val="00507C74"/>
    <w:rsid w:val="00510B4F"/>
    <w:rsid w:val="00511B3B"/>
    <w:rsid w:val="00514E95"/>
    <w:rsid w:val="00514F47"/>
    <w:rsid w:val="005162B8"/>
    <w:rsid w:val="005223B1"/>
    <w:rsid w:val="00522CCD"/>
    <w:rsid w:val="0052692F"/>
    <w:rsid w:val="00527815"/>
    <w:rsid w:val="00530925"/>
    <w:rsid w:val="00530DE4"/>
    <w:rsid w:val="0053193D"/>
    <w:rsid w:val="00532DDF"/>
    <w:rsid w:val="00541E5B"/>
    <w:rsid w:val="00547E1E"/>
    <w:rsid w:val="00547F44"/>
    <w:rsid w:val="0055088A"/>
    <w:rsid w:val="00557E95"/>
    <w:rsid w:val="0056242B"/>
    <w:rsid w:val="005634EE"/>
    <w:rsid w:val="005636CE"/>
    <w:rsid w:val="00567AB8"/>
    <w:rsid w:val="00570362"/>
    <w:rsid w:val="005709EB"/>
    <w:rsid w:val="00576237"/>
    <w:rsid w:val="00577F3B"/>
    <w:rsid w:val="00583082"/>
    <w:rsid w:val="00585DA1"/>
    <w:rsid w:val="00586E31"/>
    <w:rsid w:val="0059043F"/>
    <w:rsid w:val="00591276"/>
    <w:rsid w:val="0059219B"/>
    <w:rsid w:val="005935C6"/>
    <w:rsid w:val="005950A5"/>
    <w:rsid w:val="00597E72"/>
    <w:rsid w:val="005A15AE"/>
    <w:rsid w:val="005A2469"/>
    <w:rsid w:val="005A26C5"/>
    <w:rsid w:val="005A2ED9"/>
    <w:rsid w:val="005A34B3"/>
    <w:rsid w:val="005A54BC"/>
    <w:rsid w:val="005A5AFC"/>
    <w:rsid w:val="005A7F4A"/>
    <w:rsid w:val="005B17D7"/>
    <w:rsid w:val="005B3F6C"/>
    <w:rsid w:val="005B4950"/>
    <w:rsid w:val="005B5BF9"/>
    <w:rsid w:val="005B6046"/>
    <w:rsid w:val="005B7E85"/>
    <w:rsid w:val="005C2606"/>
    <w:rsid w:val="005C3047"/>
    <w:rsid w:val="005C58A4"/>
    <w:rsid w:val="005C5FA5"/>
    <w:rsid w:val="005C634D"/>
    <w:rsid w:val="005C6887"/>
    <w:rsid w:val="005D0910"/>
    <w:rsid w:val="005D121C"/>
    <w:rsid w:val="005D1496"/>
    <w:rsid w:val="005D189A"/>
    <w:rsid w:val="005D208A"/>
    <w:rsid w:val="005D31C7"/>
    <w:rsid w:val="005D3399"/>
    <w:rsid w:val="005D5F70"/>
    <w:rsid w:val="005D6F4B"/>
    <w:rsid w:val="005E120E"/>
    <w:rsid w:val="005E1583"/>
    <w:rsid w:val="005E2592"/>
    <w:rsid w:val="005E5387"/>
    <w:rsid w:val="005E751D"/>
    <w:rsid w:val="005F1D4C"/>
    <w:rsid w:val="005F42B0"/>
    <w:rsid w:val="005F43B9"/>
    <w:rsid w:val="005F43C0"/>
    <w:rsid w:val="005F5985"/>
    <w:rsid w:val="005F624D"/>
    <w:rsid w:val="005F7351"/>
    <w:rsid w:val="005F757F"/>
    <w:rsid w:val="005F79D5"/>
    <w:rsid w:val="006038EB"/>
    <w:rsid w:val="00604918"/>
    <w:rsid w:val="0060693A"/>
    <w:rsid w:val="00606DCF"/>
    <w:rsid w:val="00607C12"/>
    <w:rsid w:val="006115DF"/>
    <w:rsid w:val="00613642"/>
    <w:rsid w:val="006141D9"/>
    <w:rsid w:val="00615658"/>
    <w:rsid w:val="00617449"/>
    <w:rsid w:val="0062133C"/>
    <w:rsid w:val="0062196C"/>
    <w:rsid w:val="00626B00"/>
    <w:rsid w:val="00627014"/>
    <w:rsid w:val="006302FF"/>
    <w:rsid w:val="00631000"/>
    <w:rsid w:val="00631FD2"/>
    <w:rsid w:val="00632A93"/>
    <w:rsid w:val="00632B07"/>
    <w:rsid w:val="00634D0D"/>
    <w:rsid w:val="00635127"/>
    <w:rsid w:val="00637E85"/>
    <w:rsid w:val="006408C9"/>
    <w:rsid w:val="006427B8"/>
    <w:rsid w:val="00643257"/>
    <w:rsid w:val="00644E01"/>
    <w:rsid w:val="00647883"/>
    <w:rsid w:val="0065229C"/>
    <w:rsid w:val="00655B79"/>
    <w:rsid w:val="00656B5E"/>
    <w:rsid w:val="0065721D"/>
    <w:rsid w:val="00661CC8"/>
    <w:rsid w:val="006625EA"/>
    <w:rsid w:val="006627D7"/>
    <w:rsid w:val="00666BD5"/>
    <w:rsid w:val="00666C23"/>
    <w:rsid w:val="00673260"/>
    <w:rsid w:val="006769FC"/>
    <w:rsid w:val="00685276"/>
    <w:rsid w:val="0069174E"/>
    <w:rsid w:val="00692BF6"/>
    <w:rsid w:val="006941B1"/>
    <w:rsid w:val="006A01BE"/>
    <w:rsid w:val="006A137D"/>
    <w:rsid w:val="006A30C2"/>
    <w:rsid w:val="006A5D76"/>
    <w:rsid w:val="006A6312"/>
    <w:rsid w:val="006B07C6"/>
    <w:rsid w:val="006B07CE"/>
    <w:rsid w:val="006B21B9"/>
    <w:rsid w:val="006B2CF7"/>
    <w:rsid w:val="006B307F"/>
    <w:rsid w:val="006B5E66"/>
    <w:rsid w:val="006B68A3"/>
    <w:rsid w:val="006B6FDB"/>
    <w:rsid w:val="006C1ED0"/>
    <w:rsid w:val="006C32D3"/>
    <w:rsid w:val="006C356F"/>
    <w:rsid w:val="006D3A70"/>
    <w:rsid w:val="006D50A1"/>
    <w:rsid w:val="006D60E7"/>
    <w:rsid w:val="006D6EC8"/>
    <w:rsid w:val="006D6F96"/>
    <w:rsid w:val="006E177F"/>
    <w:rsid w:val="006E1F44"/>
    <w:rsid w:val="006E3EF6"/>
    <w:rsid w:val="006E4530"/>
    <w:rsid w:val="006E4604"/>
    <w:rsid w:val="006E5041"/>
    <w:rsid w:val="006E6DDA"/>
    <w:rsid w:val="006F2381"/>
    <w:rsid w:val="006F2791"/>
    <w:rsid w:val="006F50B0"/>
    <w:rsid w:val="006F6563"/>
    <w:rsid w:val="006F6DF6"/>
    <w:rsid w:val="00700F05"/>
    <w:rsid w:val="007023EA"/>
    <w:rsid w:val="00704AB7"/>
    <w:rsid w:val="007067E1"/>
    <w:rsid w:val="00711200"/>
    <w:rsid w:val="0071300D"/>
    <w:rsid w:val="00713242"/>
    <w:rsid w:val="007137F6"/>
    <w:rsid w:val="00713DF0"/>
    <w:rsid w:val="00714508"/>
    <w:rsid w:val="0071475E"/>
    <w:rsid w:val="00714AA9"/>
    <w:rsid w:val="00714B5B"/>
    <w:rsid w:val="00715982"/>
    <w:rsid w:val="00715AC4"/>
    <w:rsid w:val="00721181"/>
    <w:rsid w:val="00721C69"/>
    <w:rsid w:val="00723817"/>
    <w:rsid w:val="00724699"/>
    <w:rsid w:val="00740A21"/>
    <w:rsid w:val="00743E0A"/>
    <w:rsid w:val="00753B72"/>
    <w:rsid w:val="00754B91"/>
    <w:rsid w:val="00761076"/>
    <w:rsid w:val="007619BA"/>
    <w:rsid w:val="00770519"/>
    <w:rsid w:val="00770A07"/>
    <w:rsid w:val="00770FA1"/>
    <w:rsid w:val="00774708"/>
    <w:rsid w:val="007757DB"/>
    <w:rsid w:val="0078005F"/>
    <w:rsid w:val="0078113D"/>
    <w:rsid w:val="00781F47"/>
    <w:rsid w:val="0079006B"/>
    <w:rsid w:val="007913A5"/>
    <w:rsid w:val="00791FD4"/>
    <w:rsid w:val="00794062"/>
    <w:rsid w:val="00795E23"/>
    <w:rsid w:val="00797980"/>
    <w:rsid w:val="007A0F7A"/>
    <w:rsid w:val="007A3DB5"/>
    <w:rsid w:val="007A6E50"/>
    <w:rsid w:val="007A7598"/>
    <w:rsid w:val="007B1DC5"/>
    <w:rsid w:val="007B624E"/>
    <w:rsid w:val="007B728B"/>
    <w:rsid w:val="007C0C96"/>
    <w:rsid w:val="007C1D00"/>
    <w:rsid w:val="007C200F"/>
    <w:rsid w:val="007C2C5B"/>
    <w:rsid w:val="007C5DDE"/>
    <w:rsid w:val="007C6977"/>
    <w:rsid w:val="007D02B5"/>
    <w:rsid w:val="007D1126"/>
    <w:rsid w:val="007D611B"/>
    <w:rsid w:val="007D6510"/>
    <w:rsid w:val="007D6940"/>
    <w:rsid w:val="007D7C3E"/>
    <w:rsid w:val="007E10F7"/>
    <w:rsid w:val="007E1487"/>
    <w:rsid w:val="007E43C8"/>
    <w:rsid w:val="007E4574"/>
    <w:rsid w:val="007E4D2C"/>
    <w:rsid w:val="007E6776"/>
    <w:rsid w:val="007F3DE9"/>
    <w:rsid w:val="007F54A1"/>
    <w:rsid w:val="008014BA"/>
    <w:rsid w:val="00801684"/>
    <w:rsid w:val="00801B1D"/>
    <w:rsid w:val="00803287"/>
    <w:rsid w:val="00806D80"/>
    <w:rsid w:val="008078C2"/>
    <w:rsid w:val="008100D9"/>
    <w:rsid w:val="00810156"/>
    <w:rsid w:val="00812F0C"/>
    <w:rsid w:val="00813212"/>
    <w:rsid w:val="00813720"/>
    <w:rsid w:val="00814A81"/>
    <w:rsid w:val="00814F4D"/>
    <w:rsid w:val="00820A76"/>
    <w:rsid w:val="00822380"/>
    <w:rsid w:val="00822FEC"/>
    <w:rsid w:val="0082600C"/>
    <w:rsid w:val="00827A01"/>
    <w:rsid w:val="00830E90"/>
    <w:rsid w:val="00830F7D"/>
    <w:rsid w:val="00831426"/>
    <w:rsid w:val="00831C84"/>
    <w:rsid w:val="008335C7"/>
    <w:rsid w:val="0083418B"/>
    <w:rsid w:val="0083506E"/>
    <w:rsid w:val="00840295"/>
    <w:rsid w:val="00841560"/>
    <w:rsid w:val="00843CFD"/>
    <w:rsid w:val="008452A3"/>
    <w:rsid w:val="008466FD"/>
    <w:rsid w:val="008467C0"/>
    <w:rsid w:val="0085051F"/>
    <w:rsid w:val="00851083"/>
    <w:rsid w:val="008535ED"/>
    <w:rsid w:val="008545D7"/>
    <w:rsid w:val="008546AF"/>
    <w:rsid w:val="00861B40"/>
    <w:rsid w:val="008634D4"/>
    <w:rsid w:val="00863C17"/>
    <w:rsid w:val="008655DB"/>
    <w:rsid w:val="00866EE0"/>
    <w:rsid w:val="0086731B"/>
    <w:rsid w:val="008700AC"/>
    <w:rsid w:val="00873249"/>
    <w:rsid w:val="008737F6"/>
    <w:rsid w:val="00874D95"/>
    <w:rsid w:val="0087706D"/>
    <w:rsid w:val="00877B26"/>
    <w:rsid w:val="00880B1F"/>
    <w:rsid w:val="00881D7A"/>
    <w:rsid w:val="0088205C"/>
    <w:rsid w:val="00882739"/>
    <w:rsid w:val="0088384F"/>
    <w:rsid w:val="00884BCB"/>
    <w:rsid w:val="00885E73"/>
    <w:rsid w:val="00886FB0"/>
    <w:rsid w:val="00891A13"/>
    <w:rsid w:val="00891B70"/>
    <w:rsid w:val="008926BC"/>
    <w:rsid w:val="00894201"/>
    <w:rsid w:val="00894F6E"/>
    <w:rsid w:val="00896237"/>
    <w:rsid w:val="008A29AC"/>
    <w:rsid w:val="008A4546"/>
    <w:rsid w:val="008A60D5"/>
    <w:rsid w:val="008A65BB"/>
    <w:rsid w:val="008A6718"/>
    <w:rsid w:val="008B0BE5"/>
    <w:rsid w:val="008B1412"/>
    <w:rsid w:val="008B247F"/>
    <w:rsid w:val="008B4BDF"/>
    <w:rsid w:val="008B4E34"/>
    <w:rsid w:val="008B5DC5"/>
    <w:rsid w:val="008B78E1"/>
    <w:rsid w:val="008C1F62"/>
    <w:rsid w:val="008C21F1"/>
    <w:rsid w:val="008C56A0"/>
    <w:rsid w:val="008C68F0"/>
    <w:rsid w:val="008C6A16"/>
    <w:rsid w:val="008C7981"/>
    <w:rsid w:val="008D74A5"/>
    <w:rsid w:val="008E3844"/>
    <w:rsid w:val="008E4BEF"/>
    <w:rsid w:val="008E7D8B"/>
    <w:rsid w:val="008F0C20"/>
    <w:rsid w:val="008F4800"/>
    <w:rsid w:val="0090068D"/>
    <w:rsid w:val="0090103E"/>
    <w:rsid w:val="009023D3"/>
    <w:rsid w:val="00902B6D"/>
    <w:rsid w:val="00903013"/>
    <w:rsid w:val="00903F72"/>
    <w:rsid w:val="00905A04"/>
    <w:rsid w:val="00905D79"/>
    <w:rsid w:val="0091143D"/>
    <w:rsid w:val="00912A86"/>
    <w:rsid w:val="00913B5C"/>
    <w:rsid w:val="00915DBE"/>
    <w:rsid w:val="00916791"/>
    <w:rsid w:val="009168BA"/>
    <w:rsid w:val="009169FC"/>
    <w:rsid w:val="00917CC8"/>
    <w:rsid w:val="00920B33"/>
    <w:rsid w:val="00920E2E"/>
    <w:rsid w:val="00922507"/>
    <w:rsid w:val="00924160"/>
    <w:rsid w:val="00926412"/>
    <w:rsid w:val="00927117"/>
    <w:rsid w:val="00932502"/>
    <w:rsid w:val="009326D1"/>
    <w:rsid w:val="00937B6C"/>
    <w:rsid w:val="00940EA0"/>
    <w:rsid w:val="00941732"/>
    <w:rsid w:val="00943332"/>
    <w:rsid w:val="0094455D"/>
    <w:rsid w:val="00946B7A"/>
    <w:rsid w:val="00947007"/>
    <w:rsid w:val="00947837"/>
    <w:rsid w:val="0095094B"/>
    <w:rsid w:val="00952AF8"/>
    <w:rsid w:val="00957EFA"/>
    <w:rsid w:val="00964F9A"/>
    <w:rsid w:val="009654D3"/>
    <w:rsid w:val="009657EB"/>
    <w:rsid w:val="00966967"/>
    <w:rsid w:val="00974330"/>
    <w:rsid w:val="0097457B"/>
    <w:rsid w:val="00974A8C"/>
    <w:rsid w:val="00975338"/>
    <w:rsid w:val="009756D0"/>
    <w:rsid w:val="0098251A"/>
    <w:rsid w:val="00984F3C"/>
    <w:rsid w:val="00985039"/>
    <w:rsid w:val="00985878"/>
    <w:rsid w:val="00985CFD"/>
    <w:rsid w:val="00986E13"/>
    <w:rsid w:val="00987A2C"/>
    <w:rsid w:val="00991225"/>
    <w:rsid w:val="009913E7"/>
    <w:rsid w:val="009916A0"/>
    <w:rsid w:val="009942C6"/>
    <w:rsid w:val="009942DA"/>
    <w:rsid w:val="009969BD"/>
    <w:rsid w:val="009A444D"/>
    <w:rsid w:val="009B018C"/>
    <w:rsid w:val="009B043D"/>
    <w:rsid w:val="009B0C44"/>
    <w:rsid w:val="009B1E7F"/>
    <w:rsid w:val="009B67D3"/>
    <w:rsid w:val="009B6BC8"/>
    <w:rsid w:val="009C0234"/>
    <w:rsid w:val="009C0FB4"/>
    <w:rsid w:val="009C15E3"/>
    <w:rsid w:val="009C7A50"/>
    <w:rsid w:val="009D1CBE"/>
    <w:rsid w:val="009D1F2B"/>
    <w:rsid w:val="009D2510"/>
    <w:rsid w:val="009D33E7"/>
    <w:rsid w:val="009D3718"/>
    <w:rsid w:val="009D6DDB"/>
    <w:rsid w:val="009D7110"/>
    <w:rsid w:val="009D7E2F"/>
    <w:rsid w:val="009E0327"/>
    <w:rsid w:val="009E1738"/>
    <w:rsid w:val="009E19BF"/>
    <w:rsid w:val="009E2563"/>
    <w:rsid w:val="009E282B"/>
    <w:rsid w:val="009E3C18"/>
    <w:rsid w:val="009E3C6C"/>
    <w:rsid w:val="009E4AED"/>
    <w:rsid w:val="009E6263"/>
    <w:rsid w:val="009E6B5E"/>
    <w:rsid w:val="009F001A"/>
    <w:rsid w:val="009F01E1"/>
    <w:rsid w:val="009F1A35"/>
    <w:rsid w:val="009F620E"/>
    <w:rsid w:val="009F6AD1"/>
    <w:rsid w:val="00A012B1"/>
    <w:rsid w:val="00A020A0"/>
    <w:rsid w:val="00A02AED"/>
    <w:rsid w:val="00A0340F"/>
    <w:rsid w:val="00A04281"/>
    <w:rsid w:val="00A06362"/>
    <w:rsid w:val="00A0725B"/>
    <w:rsid w:val="00A07390"/>
    <w:rsid w:val="00A10F05"/>
    <w:rsid w:val="00A146CE"/>
    <w:rsid w:val="00A14887"/>
    <w:rsid w:val="00A15484"/>
    <w:rsid w:val="00A16B37"/>
    <w:rsid w:val="00A20B2E"/>
    <w:rsid w:val="00A216AD"/>
    <w:rsid w:val="00A230E8"/>
    <w:rsid w:val="00A23AA0"/>
    <w:rsid w:val="00A23DD8"/>
    <w:rsid w:val="00A27761"/>
    <w:rsid w:val="00A27928"/>
    <w:rsid w:val="00A27E50"/>
    <w:rsid w:val="00A31CE7"/>
    <w:rsid w:val="00A32E3D"/>
    <w:rsid w:val="00A350FF"/>
    <w:rsid w:val="00A36910"/>
    <w:rsid w:val="00A37C16"/>
    <w:rsid w:val="00A41F11"/>
    <w:rsid w:val="00A4410D"/>
    <w:rsid w:val="00A4482A"/>
    <w:rsid w:val="00A46285"/>
    <w:rsid w:val="00A5016C"/>
    <w:rsid w:val="00A51826"/>
    <w:rsid w:val="00A5767D"/>
    <w:rsid w:val="00A67D4E"/>
    <w:rsid w:val="00A711EB"/>
    <w:rsid w:val="00A71E12"/>
    <w:rsid w:val="00A7253D"/>
    <w:rsid w:val="00A734DE"/>
    <w:rsid w:val="00A73A7D"/>
    <w:rsid w:val="00A749EC"/>
    <w:rsid w:val="00A758FC"/>
    <w:rsid w:val="00A76014"/>
    <w:rsid w:val="00A8053A"/>
    <w:rsid w:val="00A83123"/>
    <w:rsid w:val="00A839B6"/>
    <w:rsid w:val="00A840BC"/>
    <w:rsid w:val="00A86A86"/>
    <w:rsid w:val="00A86B15"/>
    <w:rsid w:val="00A86C9E"/>
    <w:rsid w:val="00A86E28"/>
    <w:rsid w:val="00A87765"/>
    <w:rsid w:val="00A90D37"/>
    <w:rsid w:val="00A90E08"/>
    <w:rsid w:val="00A9185D"/>
    <w:rsid w:val="00A92915"/>
    <w:rsid w:val="00A94460"/>
    <w:rsid w:val="00A96787"/>
    <w:rsid w:val="00A9796C"/>
    <w:rsid w:val="00A97A11"/>
    <w:rsid w:val="00AA103A"/>
    <w:rsid w:val="00AA1145"/>
    <w:rsid w:val="00AA1A92"/>
    <w:rsid w:val="00AA2CAE"/>
    <w:rsid w:val="00AA36F2"/>
    <w:rsid w:val="00AA37EC"/>
    <w:rsid w:val="00AA3EFE"/>
    <w:rsid w:val="00AA589C"/>
    <w:rsid w:val="00AA615F"/>
    <w:rsid w:val="00AA677A"/>
    <w:rsid w:val="00AA6D4E"/>
    <w:rsid w:val="00AA7CD3"/>
    <w:rsid w:val="00AB0BC5"/>
    <w:rsid w:val="00AB1488"/>
    <w:rsid w:val="00AB18C3"/>
    <w:rsid w:val="00AB1CAF"/>
    <w:rsid w:val="00AB2508"/>
    <w:rsid w:val="00AB386F"/>
    <w:rsid w:val="00AB5D7A"/>
    <w:rsid w:val="00AB6360"/>
    <w:rsid w:val="00AB7501"/>
    <w:rsid w:val="00AC2E4D"/>
    <w:rsid w:val="00AC6B66"/>
    <w:rsid w:val="00AD0848"/>
    <w:rsid w:val="00AD2358"/>
    <w:rsid w:val="00AD2F0A"/>
    <w:rsid w:val="00AD3BC8"/>
    <w:rsid w:val="00AD5872"/>
    <w:rsid w:val="00AE073E"/>
    <w:rsid w:val="00AE1AAD"/>
    <w:rsid w:val="00AE204E"/>
    <w:rsid w:val="00AE3C0E"/>
    <w:rsid w:val="00AE43CF"/>
    <w:rsid w:val="00AF1C91"/>
    <w:rsid w:val="00AF4626"/>
    <w:rsid w:val="00AF5A4E"/>
    <w:rsid w:val="00AF64D4"/>
    <w:rsid w:val="00B01B44"/>
    <w:rsid w:val="00B06622"/>
    <w:rsid w:val="00B06FCB"/>
    <w:rsid w:val="00B07357"/>
    <w:rsid w:val="00B109D9"/>
    <w:rsid w:val="00B12251"/>
    <w:rsid w:val="00B124B3"/>
    <w:rsid w:val="00B138C9"/>
    <w:rsid w:val="00B153F6"/>
    <w:rsid w:val="00B17A0B"/>
    <w:rsid w:val="00B23336"/>
    <w:rsid w:val="00B2404F"/>
    <w:rsid w:val="00B271B7"/>
    <w:rsid w:val="00B2790B"/>
    <w:rsid w:val="00B30965"/>
    <w:rsid w:val="00B31E07"/>
    <w:rsid w:val="00B35C85"/>
    <w:rsid w:val="00B379C9"/>
    <w:rsid w:val="00B4084F"/>
    <w:rsid w:val="00B4248C"/>
    <w:rsid w:val="00B44E96"/>
    <w:rsid w:val="00B45564"/>
    <w:rsid w:val="00B47D94"/>
    <w:rsid w:val="00B5046A"/>
    <w:rsid w:val="00B52D08"/>
    <w:rsid w:val="00B535BC"/>
    <w:rsid w:val="00B54531"/>
    <w:rsid w:val="00B57610"/>
    <w:rsid w:val="00B61B35"/>
    <w:rsid w:val="00B63A1B"/>
    <w:rsid w:val="00B669E4"/>
    <w:rsid w:val="00B677D9"/>
    <w:rsid w:val="00B702B3"/>
    <w:rsid w:val="00B7180A"/>
    <w:rsid w:val="00B71ACA"/>
    <w:rsid w:val="00B77C71"/>
    <w:rsid w:val="00B81B04"/>
    <w:rsid w:val="00B829B8"/>
    <w:rsid w:val="00B82B83"/>
    <w:rsid w:val="00B83BB5"/>
    <w:rsid w:val="00B859DA"/>
    <w:rsid w:val="00B86186"/>
    <w:rsid w:val="00B86F03"/>
    <w:rsid w:val="00B87962"/>
    <w:rsid w:val="00B91344"/>
    <w:rsid w:val="00B94904"/>
    <w:rsid w:val="00B95039"/>
    <w:rsid w:val="00B970A5"/>
    <w:rsid w:val="00B97FF1"/>
    <w:rsid w:val="00BA032D"/>
    <w:rsid w:val="00BA1A02"/>
    <w:rsid w:val="00BA324A"/>
    <w:rsid w:val="00BA4A48"/>
    <w:rsid w:val="00BB227C"/>
    <w:rsid w:val="00BB62D2"/>
    <w:rsid w:val="00BB7C4D"/>
    <w:rsid w:val="00BC1022"/>
    <w:rsid w:val="00BC3145"/>
    <w:rsid w:val="00BC36DB"/>
    <w:rsid w:val="00BC3F88"/>
    <w:rsid w:val="00BC4ABC"/>
    <w:rsid w:val="00BC5E4D"/>
    <w:rsid w:val="00BC663A"/>
    <w:rsid w:val="00BC6EFB"/>
    <w:rsid w:val="00BD0EF5"/>
    <w:rsid w:val="00BD38D4"/>
    <w:rsid w:val="00BD4142"/>
    <w:rsid w:val="00BD417D"/>
    <w:rsid w:val="00BD5E49"/>
    <w:rsid w:val="00BD6449"/>
    <w:rsid w:val="00BD7DA3"/>
    <w:rsid w:val="00BE0F08"/>
    <w:rsid w:val="00BE4494"/>
    <w:rsid w:val="00BE522E"/>
    <w:rsid w:val="00BE5365"/>
    <w:rsid w:val="00BE58E2"/>
    <w:rsid w:val="00BE7099"/>
    <w:rsid w:val="00BF22C9"/>
    <w:rsid w:val="00BF2B61"/>
    <w:rsid w:val="00BF571E"/>
    <w:rsid w:val="00BF6511"/>
    <w:rsid w:val="00C002CE"/>
    <w:rsid w:val="00C007BB"/>
    <w:rsid w:val="00C00B49"/>
    <w:rsid w:val="00C00E34"/>
    <w:rsid w:val="00C02A27"/>
    <w:rsid w:val="00C02F08"/>
    <w:rsid w:val="00C10D68"/>
    <w:rsid w:val="00C10E36"/>
    <w:rsid w:val="00C10EB8"/>
    <w:rsid w:val="00C12383"/>
    <w:rsid w:val="00C1496F"/>
    <w:rsid w:val="00C1672E"/>
    <w:rsid w:val="00C16894"/>
    <w:rsid w:val="00C170F5"/>
    <w:rsid w:val="00C176D1"/>
    <w:rsid w:val="00C2236F"/>
    <w:rsid w:val="00C22D90"/>
    <w:rsid w:val="00C251E8"/>
    <w:rsid w:val="00C266FB"/>
    <w:rsid w:val="00C33D58"/>
    <w:rsid w:val="00C34E61"/>
    <w:rsid w:val="00C42D43"/>
    <w:rsid w:val="00C430D9"/>
    <w:rsid w:val="00C43924"/>
    <w:rsid w:val="00C439B0"/>
    <w:rsid w:val="00C4438F"/>
    <w:rsid w:val="00C46865"/>
    <w:rsid w:val="00C468B5"/>
    <w:rsid w:val="00C47A7E"/>
    <w:rsid w:val="00C5151B"/>
    <w:rsid w:val="00C51C68"/>
    <w:rsid w:val="00C52886"/>
    <w:rsid w:val="00C5554E"/>
    <w:rsid w:val="00C55DA3"/>
    <w:rsid w:val="00C578BD"/>
    <w:rsid w:val="00C579FD"/>
    <w:rsid w:val="00C630F5"/>
    <w:rsid w:val="00C655CC"/>
    <w:rsid w:val="00C70118"/>
    <w:rsid w:val="00C71C30"/>
    <w:rsid w:val="00C72F85"/>
    <w:rsid w:val="00C741E7"/>
    <w:rsid w:val="00C74DE9"/>
    <w:rsid w:val="00C76A74"/>
    <w:rsid w:val="00C76A92"/>
    <w:rsid w:val="00C77426"/>
    <w:rsid w:val="00C80C25"/>
    <w:rsid w:val="00C810DC"/>
    <w:rsid w:val="00C87819"/>
    <w:rsid w:val="00C90716"/>
    <w:rsid w:val="00C9082F"/>
    <w:rsid w:val="00C90BE1"/>
    <w:rsid w:val="00C911C9"/>
    <w:rsid w:val="00C919E7"/>
    <w:rsid w:val="00C93B8E"/>
    <w:rsid w:val="00C95B8E"/>
    <w:rsid w:val="00C978CE"/>
    <w:rsid w:val="00CA0105"/>
    <w:rsid w:val="00CA1B42"/>
    <w:rsid w:val="00CA3643"/>
    <w:rsid w:val="00CA582D"/>
    <w:rsid w:val="00CA6BFD"/>
    <w:rsid w:val="00CB1379"/>
    <w:rsid w:val="00CB5282"/>
    <w:rsid w:val="00CB59CE"/>
    <w:rsid w:val="00CC002F"/>
    <w:rsid w:val="00CC1859"/>
    <w:rsid w:val="00CC217F"/>
    <w:rsid w:val="00CC22C1"/>
    <w:rsid w:val="00CC2E34"/>
    <w:rsid w:val="00CC3043"/>
    <w:rsid w:val="00CC4CED"/>
    <w:rsid w:val="00CC687C"/>
    <w:rsid w:val="00CD09C5"/>
    <w:rsid w:val="00CD1387"/>
    <w:rsid w:val="00CD28F7"/>
    <w:rsid w:val="00CD3EF8"/>
    <w:rsid w:val="00CD6035"/>
    <w:rsid w:val="00CD79EA"/>
    <w:rsid w:val="00CE3520"/>
    <w:rsid w:val="00CE4A0D"/>
    <w:rsid w:val="00CE5A2E"/>
    <w:rsid w:val="00CE7EB8"/>
    <w:rsid w:val="00CF1AE5"/>
    <w:rsid w:val="00CF282C"/>
    <w:rsid w:val="00CF285A"/>
    <w:rsid w:val="00CF42A3"/>
    <w:rsid w:val="00CF4FF5"/>
    <w:rsid w:val="00CF6350"/>
    <w:rsid w:val="00D0017E"/>
    <w:rsid w:val="00D0195B"/>
    <w:rsid w:val="00D0258A"/>
    <w:rsid w:val="00D049A2"/>
    <w:rsid w:val="00D05046"/>
    <w:rsid w:val="00D07DC7"/>
    <w:rsid w:val="00D11AC5"/>
    <w:rsid w:val="00D11F5E"/>
    <w:rsid w:val="00D14BE9"/>
    <w:rsid w:val="00D152E3"/>
    <w:rsid w:val="00D16C44"/>
    <w:rsid w:val="00D2453C"/>
    <w:rsid w:val="00D24B4E"/>
    <w:rsid w:val="00D25182"/>
    <w:rsid w:val="00D2555B"/>
    <w:rsid w:val="00D25B48"/>
    <w:rsid w:val="00D27782"/>
    <w:rsid w:val="00D30895"/>
    <w:rsid w:val="00D31E3E"/>
    <w:rsid w:val="00D32A87"/>
    <w:rsid w:val="00D32D21"/>
    <w:rsid w:val="00D356E6"/>
    <w:rsid w:val="00D37867"/>
    <w:rsid w:val="00D3796F"/>
    <w:rsid w:val="00D44795"/>
    <w:rsid w:val="00D448D1"/>
    <w:rsid w:val="00D44EEC"/>
    <w:rsid w:val="00D46679"/>
    <w:rsid w:val="00D470C0"/>
    <w:rsid w:val="00D505AA"/>
    <w:rsid w:val="00D517B7"/>
    <w:rsid w:val="00D51E1E"/>
    <w:rsid w:val="00D52001"/>
    <w:rsid w:val="00D52502"/>
    <w:rsid w:val="00D52827"/>
    <w:rsid w:val="00D53564"/>
    <w:rsid w:val="00D54A18"/>
    <w:rsid w:val="00D54B81"/>
    <w:rsid w:val="00D56265"/>
    <w:rsid w:val="00D61DDC"/>
    <w:rsid w:val="00D64C90"/>
    <w:rsid w:val="00D70382"/>
    <w:rsid w:val="00D727DE"/>
    <w:rsid w:val="00D72DD2"/>
    <w:rsid w:val="00D75213"/>
    <w:rsid w:val="00D81CD1"/>
    <w:rsid w:val="00D82757"/>
    <w:rsid w:val="00D82939"/>
    <w:rsid w:val="00D846D4"/>
    <w:rsid w:val="00D8588F"/>
    <w:rsid w:val="00D919FC"/>
    <w:rsid w:val="00D92A79"/>
    <w:rsid w:val="00D955CD"/>
    <w:rsid w:val="00D97E3F"/>
    <w:rsid w:val="00DA14D8"/>
    <w:rsid w:val="00DA210C"/>
    <w:rsid w:val="00DA32BC"/>
    <w:rsid w:val="00DB156C"/>
    <w:rsid w:val="00DB184B"/>
    <w:rsid w:val="00DB29A6"/>
    <w:rsid w:val="00DB3981"/>
    <w:rsid w:val="00DB443D"/>
    <w:rsid w:val="00DB5E55"/>
    <w:rsid w:val="00DB65C6"/>
    <w:rsid w:val="00DB77B6"/>
    <w:rsid w:val="00DC3321"/>
    <w:rsid w:val="00DC41D4"/>
    <w:rsid w:val="00DC468A"/>
    <w:rsid w:val="00DC71B2"/>
    <w:rsid w:val="00DC74EA"/>
    <w:rsid w:val="00DC7EE7"/>
    <w:rsid w:val="00DD2711"/>
    <w:rsid w:val="00DD596D"/>
    <w:rsid w:val="00DE06D0"/>
    <w:rsid w:val="00DE2954"/>
    <w:rsid w:val="00DE384D"/>
    <w:rsid w:val="00DE390E"/>
    <w:rsid w:val="00DF071D"/>
    <w:rsid w:val="00DF1018"/>
    <w:rsid w:val="00DF3EE9"/>
    <w:rsid w:val="00DF4399"/>
    <w:rsid w:val="00DF4B20"/>
    <w:rsid w:val="00DF5105"/>
    <w:rsid w:val="00DF6B8E"/>
    <w:rsid w:val="00E002FD"/>
    <w:rsid w:val="00E013BB"/>
    <w:rsid w:val="00E017D1"/>
    <w:rsid w:val="00E03C84"/>
    <w:rsid w:val="00E0633D"/>
    <w:rsid w:val="00E06ECF"/>
    <w:rsid w:val="00E102F4"/>
    <w:rsid w:val="00E1163C"/>
    <w:rsid w:val="00E12C20"/>
    <w:rsid w:val="00E139E6"/>
    <w:rsid w:val="00E21D2E"/>
    <w:rsid w:val="00E2278E"/>
    <w:rsid w:val="00E22833"/>
    <w:rsid w:val="00E23C27"/>
    <w:rsid w:val="00E258FF"/>
    <w:rsid w:val="00E26D45"/>
    <w:rsid w:val="00E30F20"/>
    <w:rsid w:val="00E31133"/>
    <w:rsid w:val="00E31E51"/>
    <w:rsid w:val="00E32071"/>
    <w:rsid w:val="00E328A7"/>
    <w:rsid w:val="00E328C9"/>
    <w:rsid w:val="00E34B55"/>
    <w:rsid w:val="00E35128"/>
    <w:rsid w:val="00E36C07"/>
    <w:rsid w:val="00E420A8"/>
    <w:rsid w:val="00E4757C"/>
    <w:rsid w:val="00E51137"/>
    <w:rsid w:val="00E5347F"/>
    <w:rsid w:val="00E55D2E"/>
    <w:rsid w:val="00E60366"/>
    <w:rsid w:val="00E64F28"/>
    <w:rsid w:val="00E65059"/>
    <w:rsid w:val="00E701BA"/>
    <w:rsid w:val="00E7058F"/>
    <w:rsid w:val="00E7187F"/>
    <w:rsid w:val="00E71B27"/>
    <w:rsid w:val="00E728ED"/>
    <w:rsid w:val="00E75498"/>
    <w:rsid w:val="00E75ADA"/>
    <w:rsid w:val="00E77F47"/>
    <w:rsid w:val="00E82461"/>
    <w:rsid w:val="00E82F9F"/>
    <w:rsid w:val="00E902CA"/>
    <w:rsid w:val="00E92753"/>
    <w:rsid w:val="00E95D1D"/>
    <w:rsid w:val="00E96447"/>
    <w:rsid w:val="00E96B74"/>
    <w:rsid w:val="00EA2E31"/>
    <w:rsid w:val="00EA3787"/>
    <w:rsid w:val="00EA3A89"/>
    <w:rsid w:val="00EA5AE5"/>
    <w:rsid w:val="00EA5FA9"/>
    <w:rsid w:val="00EA7B8A"/>
    <w:rsid w:val="00EB4511"/>
    <w:rsid w:val="00EB50C2"/>
    <w:rsid w:val="00EB59A2"/>
    <w:rsid w:val="00EB6F1C"/>
    <w:rsid w:val="00EB75BD"/>
    <w:rsid w:val="00EC0546"/>
    <w:rsid w:val="00EC1736"/>
    <w:rsid w:val="00EC2E52"/>
    <w:rsid w:val="00EC57F6"/>
    <w:rsid w:val="00EC6079"/>
    <w:rsid w:val="00ED0E74"/>
    <w:rsid w:val="00ED2A56"/>
    <w:rsid w:val="00EE2D2D"/>
    <w:rsid w:val="00EE37AA"/>
    <w:rsid w:val="00EE3D4E"/>
    <w:rsid w:val="00EE3F2F"/>
    <w:rsid w:val="00EE42F2"/>
    <w:rsid w:val="00EE5637"/>
    <w:rsid w:val="00EF1AEA"/>
    <w:rsid w:val="00EF200F"/>
    <w:rsid w:val="00EF244E"/>
    <w:rsid w:val="00EF4305"/>
    <w:rsid w:val="00EF4A35"/>
    <w:rsid w:val="00EF4FBC"/>
    <w:rsid w:val="00EF5BCC"/>
    <w:rsid w:val="00EF6FA7"/>
    <w:rsid w:val="00EF7FDE"/>
    <w:rsid w:val="00F003C9"/>
    <w:rsid w:val="00F02DBD"/>
    <w:rsid w:val="00F0332D"/>
    <w:rsid w:val="00F0376C"/>
    <w:rsid w:val="00F05B52"/>
    <w:rsid w:val="00F076D3"/>
    <w:rsid w:val="00F109CE"/>
    <w:rsid w:val="00F11CF6"/>
    <w:rsid w:val="00F136BE"/>
    <w:rsid w:val="00F13873"/>
    <w:rsid w:val="00F1623F"/>
    <w:rsid w:val="00F17799"/>
    <w:rsid w:val="00F20B74"/>
    <w:rsid w:val="00F2349F"/>
    <w:rsid w:val="00F26995"/>
    <w:rsid w:val="00F272F2"/>
    <w:rsid w:val="00F3074E"/>
    <w:rsid w:val="00F316CF"/>
    <w:rsid w:val="00F326E3"/>
    <w:rsid w:val="00F37109"/>
    <w:rsid w:val="00F40D5A"/>
    <w:rsid w:val="00F420BE"/>
    <w:rsid w:val="00F43486"/>
    <w:rsid w:val="00F43DBE"/>
    <w:rsid w:val="00F4727B"/>
    <w:rsid w:val="00F600B8"/>
    <w:rsid w:val="00F601C5"/>
    <w:rsid w:val="00F60D22"/>
    <w:rsid w:val="00F63456"/>
    <w:rsid w:val="00F64A61"/>
    <w:rsid w:val="00F66538"/>
    <w:rsid w:val="00F6662F"/>
    <w:rsid w:val="00F667A3"/>
    <w:rsid w:val="00F7129D"/>
    <w:rsid w:val="00F717BA"/>
    <w:rsid w:val="00F73379"/>
    <w:rsid w:val="00F737E5"/>
    <w:rsid w:val="00F806DF"/>
    <w:rsid w:val="00F82D85"/>
    <w:rsid w:val="00F8430E"/>
    <w:rsid w:val="00F8435D"/>
    <w:rsid w:val="00F874F5"/>
    <w:rsid w:val="00F90A99"/>
    <w:rsid w:val="00F9283B"/>
    <w:rsid w:val="00F937F6"/>
    <w:rsid w:val="00F95885"/>
    <w:rsid w:val="00F95DA0"/>
    <w:rsid w:val="00F96D55"/>
    <w:rsid w:val="00F97002"/>
    <w:rsid w:val="00FA1BC4"/>
    <w:rsid w:val="00FA2637"/>
    <w:rsid w:val="00FA3944"/>
    <w:rsid w:val="00FA4BD8"/>
    <w:rsid w:val="00FA73D8"/>
    <w:rsid w:val="00FB27F8"/>
    <w:rsid w:val="00FB3828"/>
    <w:rsid w:val="00FB3DB0"/>
    <w:rsid w:val="00FB511F"/>
    <w:rsid w:val="00FB56A6"/>
    <w:rsid w:val="00FB66A9"/>
    <w:rsid w:val="00FB787F"/>
    <w:rsid w:val="00FC3437"/>
    <w:rsid w:val="00FC37C0"/>
    <w:rsid w:val="00FC4E9B"/>
    <w:rsid w:val="00FC5803"/>
    <w:rsid w:val="00FC5829"/>
    <w:rsid w:val="00FC6F6F"/>
    <w:rsid w:val="00FD048E"/>
    <w:rsid w:val="00FD16A7"/>
    <w:rsid w:val="00FD2501"/>
    <w:rsid w:val="00FD2AE8"/>
    <w:rsid w:val="00FD5EC9"/>
    <w:rsid w:val="00FD73BC"/>
    <w:rsid w:val="00FD7715"/>
    <w:rsid w:val="00FE1582"/>
    <w:rsid w:val="00FE23BB"/>
    <w:rsid w:val="00FE45DF"/>
    <w:rsid w:val="00FE519B"/>
    <w:rsid w:val="00FE52B1"/>
    <w:rsid w:val="00FF14C9"/>
    <w:rsid w:val="00FF5271"/>
    <w:rsid w:val="00FF69CF"/>
    <w:rsid w:val="00FF74CA"/>
    <w:rsid w:val="00FF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3209B3"/>
  <w15:chartTrackingRefBased/>
  <w15:docId w15:val="{A9038060-E9B6-4A1A-9CCA-BE899486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1C68"/>
    <w:pPr>
      <w:jc w:val="both"/>
    </w:pPr>
    <w:rPr>
      <w:rFonts w:ascii="Source Sans Pro" w:hAnsi="Source Sans Pro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1145"/>
    <w:pPr>
      <w:keepNext/>
      <w:keepLines/>
      <w:spacing w:before="480" w:after="480" w:line="276" w:lineRule="auto"/>
      <w:jc w:val="left"/>
      <w:outlineLvl w:val="0"/>
    </w:pPr>
    <w:rPr>
      <w:rFonts w:ascii="Arial" w:eastAsiaTheme="majorEastAsia" w:hAnsi="Arial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A1145"/>
    <w:pPr>
      <w:keepNext/>
      <w:keepLines/>
      <w:numPr>
        <w:numId w:val="14"/>
      </w:numPr>
      <w:spacing w:before="240" w:after="240" w:line="276" w:lineRule="auto"/>
      <w:jc w:val="left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227C05"/>
    <w:pPr>
      <w:spacing w:before="100" w:beforeAutospacing="1" w:after="100" w:afterAutospacing="1" w:line="240" w:lineRule="auto"/>
      <w:jc w:val="left"/>
      <w:outlineLvl w:val="2"/>
    </w:pPr>
    <w:rPr>
      <w:rFonts w:ascii="Calibri" w:hAnsi="Calibri" w:cs="Calibri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5541"/>
    <w:pPr>
      <w:tabs>
        <w:tab w:val="center" w:pos="4536"/>
        <w:tab w:val="right" w:pos="9072"/>
      </w:tabs>
      <w:spacing w:after="0" w:line="240" w:lineRule="auto"/>
      <w:jc w:val="left"/>
    </w:pPr>
    <w:rPr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2A5541"/>
  </w:style>
  <w:style w:type="paragraph" w:styleId="Stopka">
    <w:name w:val="footer"/>
    <w:basedOn w:val="Normalny"/>
    <w:link w:val="StopkaZnak"/>
    <w:uiPriority w:val="99"/>
    <w:unhideWhenUsed/>
    <w:rsid w:val="002A5541"/>
    <w:pPr>
      <w:tabs>
        <w:tab w:val="center" w:pos="4536"/>
        <w:tab w:val="right" w:pos="9072"/>
      </w:tabs>
      <w:spacing w:after="0" w:line="240" w:lineRule="auto"/>
      <w:jc w:val="left"/>
    </w:pPr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2A5541"/>
  </w:style>
  <w:style w:type="character" w:customStyle="1" w:styleId="Nagwek1Znak">
    <w:name w:val="Nagłówek 1 Znak"/>
    <w:basedOn w:val="Domylnaczcionkaakapitu"/>
    <w:link w:val="Nagwek1"/>
    <w:uiPriority w:val="9"/>
    <w:rsid w:val="00AA1145"/>
    <w:rPr>
      <w:rFonts w:ascii="Arial" w:eastAsiaTheme="majorEastAsia" w:hAnsi="Arial" w:cstheme="majorBidi"/>
      <w:b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A1145"/>
    <w:rPr>
      <w:rFonts w:ascii="Arial" w:eastAsiaTheme="majorEastAsia" w:hAnsi="Arial" w:cstheme="majorBidi"/>
      <w:b/>
      <w:sz w:val="24"/>
      <w:szCs w:val="26"/>
    </w:rPr>
  </w:style>
  <w:style w:type="paragraph" w:styleId="Akapitzlist">
    <w:name w:val="List Paragraph"/>
    <w:basedOn w:val="Normalny"/>
    <w:uiPriority w:val="34"/>
    <w:qFormat/>
    <w:rsid w:val="005624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19F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19F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5573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991225"/>
    <w:rPr>
      <w:rFonts w:ascii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0B6D77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2C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2C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C2C5B"/>
    <w:rPr>
      <w:rFonts w:ascii="Source Sans Pro" w:hAnsi="Source Sans Pro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2C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2C5B"/>
    <w:rPr>
      <w:rFonts w:ascii="Source Sans Pro" w:hAnsi="Source Sans Pro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227C05"/>
    <w:rPr>
      <w:rFonts w:ascii="Calibri" w:hAnsi="Calibri" w:cs="Calibri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227C05"/>
    <w:rPr>
      <w:b/>
      <w:bCs/>
    </w:rPr>
  </w:style>
  <w:style w:type="paragraph" w:customStyle="1" w:styleId="Default">
    <w:name w:val="Default"/>
    <w:rsid w:val="00417E90"/>
    <w:pPr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5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276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AA1145"/>
    <w:pPr>
      <w:spacing w:after="0" w:line="240" w:lineRule="auto"/>
    </w:pPr>
    <w:rPr>
      <w:rFonts w:ascii="Source Sans Pro" w:hAnsi="Source Sans Pro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470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70C0"/>
    <w:rPr>
      <w:rFonts w:ascii="Source Sans Pro" w:hAnsi="Source Sans Pro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470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9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5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375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978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446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5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2473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cloud.microsoft/e/veM3Tg7vi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ap.podkarpackie.pl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frak\AppData\Local\Microsoft\Windows\INetCache\Content.Outlook\F57BJAXI\RaP%20STEAM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A61C03CDEE5E4597E4C0C002923072" ma:contentTypeVersion="16" ma:contentTypeDescription="Utwórz nowy dokument." ma:contentTypeScope="" ma:versionID="702672569bb8bb34895f642e68288ccd">
  <xsd:schema xmlns:xsd="http://www.w3.org/2001/XMLSchema" xmlns:xs="http://www.w3.org/2001/XMLSchema" xmlns:p="http://schemas.microsoft.com/office/2006/metadata/properties" xmlns:ns3="b43f91e8-28c6-41e2-8bb0-48b056a12997" xmlns:ns4="444464bb-67fa-4162-a450-b2ecd83d36c4" targetNamespace="http://schemas.microsoft.com/office/2006/metadata/properties" ma:root="true" ma:fieldsID="32cd98f8014a18d09c816a364f40938a" ns3:_="" ns4:_="">
    <xsd:import namespace="b43f91e8-28c6-41e2-8bb0-48b056a12997"/>
    <xsd:import namespace="444464bb-67fa-4162-a450-b2ecd83d36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f91e8-28c6-41e2-8bb0-48b056a12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464bb-67fa-4162-a450-b2ecd83d36c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43f91e8-28c6-41e2-8bb0-48b056a12997" xsi:nil="true"/>
  </documentManagement>
</p:properties>
</file>

<file path=customXml/itemProps1.xml><?xml version="1.0" encoding="utf-8"?>
<ds:datastoreItem xmlns:ds="http://schemas.openxmlformats.org/officeDocument/2006/customXml" ds:itemID="{1140AA3B-4E17-4002-850D-05E3ADC719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3f91e8-28c6-41e2-8bb0-48b056a12997"/>
    <ds:schemaRef ds:uri="444464bb-67fa-4162-a450-b2ecd83d36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F46E9A-1BB0-4DCF-A489-B74F7E008E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3EDC880-94CA-4B6C-A600-679BEB059F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95BDE4-E367-4431-A69C-B833EA397C84}">
  <ds:schemaRefs>
    <ds:schemaRef ds:uri="http://schemas.microsoft.com/office/2006/metadata/properties"/>
    <ds:schemaRef ds:uri="http://schemas.microsoft.com/office/infopath/2007/PartnerControls"/>
    <ds:schemaRef ds:uri="b43f91e8-28c6-41e2-8bb0-48b056a129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 STEAM kolor</Template>
  <TotalTime>7</TotalTime>
  <Pages>6</Pages>
  <Words>1966</Words>
  <Characters>11798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Umotywowane zastrzeżenia dot. uwzględnienia PES i aspektów środowiskowych w zamówienu na realizację szkoleń_2025-07-09_IB</vt:lpstr>
    </vt:vector>
  </TitlesOfParts>
  <Company/>
  <LinksUpToDate>false</LinksUpToDate>
  <CharactersWithSpaces>13737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Umotywowane zastrzeżenia dot. uwzględnienia PES i aspektów środowiskowych w zamówienu na realizację szkoleń_2025-07-09_IB</dc:title>
  <dc:subject/>
  <dc:creator>Izabela Baran</dc:creator>
  <cp:keywords/>
  <dc:description/>
  <cp:lastModifiedBy>Ewa Faszczewska-Rak</cp:lastModifiedBy>
  <cp:revision>11</cp:revision>
  <cp:lastPrinted>2025-08-08T08:19:00Z</cp:lastPrinted>
  <dcterms:created xsi:type="dcterms:W3CDTF">2026-06-01T18:22:00Z</dcterms:created>
  <dcterms:modified xsi:type="dcterms:W3CDTF">2026-06-02T13:37:00Z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0x01010062A61C03CDEE5E4597E4C0C002923072</vt:lpwstr>
  </property>
</Properties>
</file>